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glossary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settings.xml" ContentType="application/vnd.openxmlformats-officedocument.wordprocessingml.setting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glossary/fontTable.xml" ContentType="application/vnd.openxmlformats-officedocument.wordprocessingml.fontTable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webSettings.xml" ContentType="application/vnd.openxmlformats-officedocument.wordprocessingml.webSetting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BDD" w:rsidRPr="00AC5ECF" w:rsidRDefault="003B612D" w:rsidP="002B7687">
      <w:pPr>
        <w:spacing w:after="0" w:line="240" w:lineRule="auto"/>
        <w:ind w:left="2124" w:firstLine="708"/>
        <w:jc w:val="center"/>
        <w:rPr>
          <w:rFonts w:ascii="Arial" w:hAnsi="Arial" w:cs="Arial"/>
          <w:sz w:val="20"/>
          <w:szCs w:val="20"/>
          <w:u w:val="single"/>
        </w:rPr>
      </w:pPr>
      <w:r w:rsidRPr="00AC5ECF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1B039C84" wp14:editId="74983284">
                <wp:simplePos x="0" y="0"/>
                <wp:positionH relativeFrom="column">
                  <wp:posOffset>7166610</wp:posOffset>
                </wp:positionH>
                <wp:positionV relativeFrom="paragraph">
                  <wp:posOffset>-848995</wp:posOffset>
                </wp:positionV>
                <wp:extent cx="4735195" cy="672465"/>
                <wp:effectExtent l="7620" t="8255" r="10160" b="508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5195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80808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125D" w:rsidRDefault="00BC7B3C">
                            <w:r>
                              <w:t>Región:</w:t>
                            </w:r>
                            <w:r w:rsidR="00B00D45">
                              <w:t xml:space="preserve"> </w:t>
                            </w:r>
                            <w:r>
                              <w:t>__________________</w:t>
                            </w:r>
                            <w:r>
                              <w:tab/>
                            </w:r>
                            <w:r>
                              <w:tab/>
                              <w:t>Distrito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_______________________</w:t>
                            </w:r>
                          </w:p>
                          <w:p w:rsidR="00BC7B3C" w:rsidRPr="008B125D" w:rsidRDefault="00BC7B3C">
                            <w:pPr>
                              <w:rPr>
                                <w:lang w:val="en-US"/>
                              </w:rPr>
                            </w:pPr>
                            <w:r>
                              <w:t>Escuela:</w:t>
                            </w:r>
                            <w:r w:rsidR="00B00D45">
                              <w:t xml:space="preserve"> </w:t>
                            </w:r>
                            <w:r>
                              <w:t>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64.3pt;margin-top:-66.85pt;width:372.85pt;height:52.95pt;z-index:25165772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" strokecolor="gray">
                <v:textbox style="mso-fit-shape-to-text:t">
                  <w:txbxContent>
                    <w:p w:rsidR="008B125D" w:rsidRDefault="00BC7B3C">
                      <w:r>
                        <w:t>Región:</w:t>
                      </w:r>
                      <w:r w:rsidR="00B00D45">
                        <w:t xml:space="preserve"> </w:t>
                      </w:r>
                      <w:r>
                        <w:t>__________________</w:t>
                      </w:r>
                      <w:r>
                        <w:tab/>
                      </w:r>
                      <w:r>
                        <w:tab/>
                        <w:t>Distrito</w:t>
                      </w:r>
                      <w:proofErr w:type="gramStart"/>
                      <w:r>
                        <w:t>:_</w:t>
                      </w:r>
                      <w:proofErr w:type="gramEnd"/>
                      <w:r>
                        <w:t>_______________________</w:t>
                      </w:r>
                    </w:p>
                    <w:p w:rsidR="00BC7B3C" w:rsidRPr="008B125D" w:rsidRDefault="00BC7B3C">
                      <w:pPr>
                        <w:rPr>
                          <w:lang w:val="en-US"/>
                        </w:rPr>
                      </w:pPr>
                      <w:r>
                        <w:t>Escuela:</w:t>
                      </w:r>
                      <w:r w:rsidR="00B00D45">
                        <w:t xml:space="preserve"> </w:t>
                      </w:r>
                      <w:r>
                        <w:t>____________________________________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0F2881" w:rsidRPr="00AC5ECF">
        <w:rPr>
          <w:rFonts w:ascii="Arial" w:hAnsi="Arial" w:cs="Arial"/>
          <w:sz w:val="20"/>
          <w:szCs w:val="20"/>
        </w:rPr>
        <w:t>Título de la Unidad</w:t>
      </w:r>
      <w:r w:rsidR="00B00D45" w:rsidRPr="00AC5ECF">
        <w:rPr>
          <w:rFonts w:ascii="Arial" w:hAnsi="Arial" w:cs="Arial"/>
          <w:sz w:val="20"/>
          <w:szCs w:val="20"/>
        </w:rPr>
        <w:t xml:space="preserve"> 9.2</w:t>
      </w:r>
      <w:r w:rsidR="000F2881" w:rsidRPr="00AC5ECF">
        <w:rPr>
          <w:rFonts w:ascii="Arial" w:hAnsi="Arial" w:cs="Arial"/>
          <w:sz w:val="20"/>
          <w:szCs w:val="20"/>
        </w:rPr>
        <w:t>:</w:t>
      </w:r>
      <w:r w:rsidR="004D7A54" w:rsidRPr="00AC5ECF">
        <w:rPr>
          <w:rFonts w:ascii="Arial" w:hAnsi="Arial" w:cs="Arial"/>
          <w:sz w:val="20"/>
          <w:szCs w:val="20"/>
        </w:rPr>
        <w:t xml:space="preserve"> </w:t>
      </w:r>
      <w:r w:rsidR="00C30E67" w:rsidRPr="00AC5ECF">
        <w:rPr>
          <w:rFonts w:ascii="Arial" w:hAnsi="Arial" w:cs="Arial"/>
          <w:sz w:val="20"/>
          <w:szCs w:val="20"/>
          <w:u w:val="single"/>
        </w:rPr>
        <w:t>¡Exprésate!</w:t>
      </w:r>
      <w:r w:rsidR="000F2881" w:rsidRPr="00AC5ECF">
        <w:rPr>
          <w:rFonts w:ascii="Arial" w:hAnsi="Arial" w:cs="Arial"/>
          <w:sz w:val="20"/>
          <w:szCs w:val="20"/>
        </w:rPr>
        <w:tab/>
      </w:r>
      <w:r w:rsidR="000F2881" w:rsidRPr="00AC5ECF">
        <w:rPr>
          <w:rFonts w:ascii="Arial" w:hAnsi="Arial" w:cs="Arial"/>
          <w:sz w:val="20"/>
          <w:szCs w:val="20"/>
        </w:rPr>
        <w:tab/>
      </w:r>
      <w:r w:rsidR="00863BDD" w:rsidRPr="00AC5ECF">
        <w:rPr>
          <w:rFonts w:ascii="Arial" w:hAnsi="Arial" w:cs="Arial"/>
          <w:sz w:val="20"/>
          <w:szCs w:val="20"/>
        </w:rPr>
        <w:t>Semana #:</w:t>
      </w:r>
      <w:sdt>
        <w:sdtPr>
          <w:rPr>
            <w:rFonts w:ascii="Arial" w:hAnsi="Arial" w:cs="Arial"/>
            <w:sz w:val="20"/>
            <w:szCs w:val="20"/>
            <w:u w:val="single"/>
          </w:rPr>
          <w:id w:val="2003234288"/>
          <w:placeholder>
            <w:docPart w:val="C2C1A3B3B7AA47808D9574DE55976252"/>
          </w:placeholder>
          <w:comboBox>
            <w:listItem w:value="Choose an item."/>
            <w:listItem w:displayText="3" w:value="3"/>
            <w:listItem w:displayText="4" w:value="4"/>
            <w:listItem w:displayText="5" w:value="5"/>
            <w:listItem w:displayText="6" w:value="6"/>
          </w:comboBox>
        </w:sdtPr>
        <w:sdtEndPr/>
        <w:sdtContent>
          <w:r w:rsidR="00C30E67" w:rsidRPr="00AC5ECF">
            <w:rPr>
              <w:rFonts w:ascii="Arial" w:hAnsi="Arial" w:cs="Arial"/>
              <w:sz w:val="20"/>
              <w:szCs w:val="20"/>
              <w:u w:val="single"/>
            </w:rPr>
            <w:t>1</w:t>
          </w:r>
        </w:sdtContent>
      </w:sdt>
    </w:p>
    <w:p w:rsidR="007447AD" w:rsidRPr="00AC5ECF" w:rsidRDefault="007447A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A00F4" w:rsidRPr="00AC5ECF" w:rsidRDefault="005F0F0E" w:rsidP="00BD002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C5ECF">
        <w:rPr>
          <w:rFonts w:ascii="Arial" w:hAnsi="Arial" w:cs="Arial"/>
          <w:sz w:val="20"/>
          <w:szCs w:val="20"/>
        </w:rPr>
        <w:t xml:space="preserve">Profesor(a): </w:t>
      </w:r>
      <w:r w:rsidRPr="00AC5ECF">
        <w:rPr>
          <w:rFonts w:ascii="Arial" w:hAnsi="Arial" w:cs="Arial"/>
          <w:sz w:val="20"/>
          <w:szCs w:val="20"/>
          <w:u w:val="single"/>
        </w:rPr>
        <w:tab/>
      </w:r>
      <w:r w:rsidRPr="00AC5ECF">
        <w:rPr>
          <w:rFonts w:ascii="Arial" w:hAnsi="Arial" w:cs="Arial"/>
          <w:sz w:val="20"/>
          <w:szCs w:val="20"/>
          <w:u w:val="single"/>
        </w:rPr>
        <w:tab/>
      </w:r>
      <w:r w:rsidRPr="00AC5ECF">
        <w:rPr>
          <w:rFonts w:ascii="Arial" w:hAnsi="Arial" w:cs="Arial"/>
          <w:sz w:val="20"/>
          <w:szCs w:val="20"/>
          <w:u w:val="single"/>
        </w:rPr>
        <w:tab/>
      </w:r>
      <w:r w:rsidRPr="00AC5ECF">
        <w:rPr>
          <w:rFonts w:ascii="Arial" w:hAnsi="Arial" w:cs="Arial"/>
          <w:sz w:val="20"/>
          <w:szCs w:val="20"/>
          <w:u w:val="single"/>
        </w:rPr>
        <w:tab/>
      </w:r>
      <w:r w:rsidRPr="00AC5ECF">
        <w:rPr>
          <w:rFonts w:ascii="Arial" w:hAnsi="Arial" w:cs="Arial"/>
          <w:sz w:val="20"/>
          <w:szCs w:val="20"/>
          <w:u w:val="single"/>
        </w:rPr>
        <w:tab/>
      </w:r>
      <w:r w:rsidR="007151EA" w:rsidRPr="00AC5ECF">
        <w:rPr>
          <w:rFonts w:ascii="Arial" w:hAnsi="Arial" w:cs="Arial"/>
          <w:sz w:val="20"/>
          <w:szCs w:val="20"/>
          <w:u w:val="single"/>
        </w:rPr>
        <w:tab/>
      </w:r>
      <w:r w:rsidR="007151EA" w:rsidRPr="00AC5ECF">
        <w:rPr>
          <w:rFonts w:ascii="Arial" w:hAnsi="Arial" w:cs="Arial"/>
          <w:sz w:val="20"/>
          <w:szCs w:val="20"/>
          <w:u w:val="single"/>
        </w:rPr>
        <w:tab/>
      </w:r>
      <w:r w:rsidR="007151EA" w:rsidRPr="00AC5ECF">
        <w:rPr>
          <w:rFonts w:ascii="Arial" w:hAnsi="Arial" w:cs="Arial"/>
          <w:sz w:val="20"/>
          <w:szCs w:val="20"/>
        </w:rPr>
        <w:tab/>
      </w:r>
      <w:r w:rsidR="007151EA" w:rsidRPr="00AC5ECF">
        <w:rPr>
          <w:rFonts w:ascii="Arial" w:hAnsi="Arial" w:cs="Arial"/>
          <w:sz w:val="20"/>
          <w:szCs w:val="20"/>
        </w:rPr>
        <w:tab/>
      </w:r>
      <w:r w:rsidRPr="00AC5ECF">
        <w:rPr>
          <w:rFonts w:ascii="Arial" w:hAnsi="Arial" w:cs="Arial"/>
          <w:sz w:val="20"/>
          <w:szCs w:val="20"/>
        </w:rPr>
        <w:t xml:space="preserve">Materia:  </w:t>
      </w:r>
      <w:sdt>
        <w:sdtPr>
          <w:rPr>
            <w:rFonts w:ascii="Arial" w:hAnsi="Arial" w:cs="Arial"/>
            <w:sz w:val="20"/>
            <w:szCs w:val="20"/>
            <w:u w:val="single"/>
          </w:rPr>
          <w:id w:val="222116016"/>
          <w:placeholder>
            <w:docPart w:val="C2C1A3B3B7AA47808D9574DE55976252"/>
          </w:placeholder>
          <w:dropDownList>
            <w:listItem w:value="Choose an item."/>
            <w:listItem w:displayText="Español " w:value="Español "/>
          </w:dropDownList>
        </w:sdtPr>
        <w:sdtEndPr/>
        <w:sdtContent>
          <w:r w:rsidR="00A2102F" w:rsidRPr="00AC5ECF">
            <w:rPr>
              <w:rFonts w:ascii="Arial" w:hAnsi="Arial" w:cs="Arial"/>
              <w:sz w:val="20"/>
              <w:szCs w:val="20"/>
              <w:u w:val="single"/>
            </w:rPr>
            <w:t xml:space="preserve">Español </w:t>
          </w:r>
        </w:sdtContent>
      </w:sdt>
      <w:r w:rsidRPr="00AC5ECF">
        <w:rPr>
          <w:rFonts w:ascii="Arial" w:hAnsi="Arial" w:cs="Arial"/>
          <w:sz w:val="20"/>
          <w:szCs w:val="20"/>
        </w:rPr>
        <w:tab/>
      </w:r>
      <w:r w:rsidR="007151EA" w:rsidRPr="00AC5ECF">
        <w:rPr>
          <w:rFonts w:ascii="Arial" w:hAnsi="Arial" w:cs="Arial"/>
          <w:sz w:val="20"/>
          <w:szCs w:val="20"/>
        </w:rPr>
        <w:tab/>
      </w:r>
      <w:r w:rsidRPr="00AC5ECF">
        <w:rPr>
          <w:rFonts w:ascii="Arial" w:hAnsi="Arial" w:cs="Arial"/>
          <w:sz w:val="20"/>
          <w:szCs w:val="20"/>
        </w:rPr>
        <w:t xml:space="preserve">Grado: </w:t>
      </w:r>
      <w:sdt>
        <w:sdtPr>
          <w:rPr>
            <w:rFonts w:ascii="Arial" w:hAnsi="Arial" w:cs="Arial"/>
            <w:sz w:val="20"/>
            <w:szCs w:val="20"/>
            <w:u w:val="single"/>
          </w:rPr>
          <w:id w:val="1649320491"/>
          <w:placeholder>
            <w:docPart w:val="C2C1A3B3B7AA47808D9574DE55976252"/>
          </w:placeholder>
          <w:comboBox>
            <w:listItem w:value="Choose an item."/>
            <w:listItem w:displayText="Primero" w:value="Primero"/>
            <w:listItem w:displayText="Segundo" w:value="Segundo"/>
            <w:listItem w:displayText="Tercero " w:value="Tercero "/>
            <w:listItem w:displayText="Cuarto " w:value="Cuarto "/>
            <w:listItem w:displayText="Quinto" w:value="Quinto"/>
            <w:listItem w:displayText="Sexto" w:value="Sexto"/>
            <w:listItem w:displayText="Séptimo " w:value="Séptimo "/>
            <w:listItem w:displayText="Octavo" w:value="Octavo"/>
            <w:listItem w:displayText="Noveno" w:value="Noveno"/>
            <w:listItem w:displayText="Décimo" w:value="Décimo"/>
            <w:listItem w:displayText="Undécimo " w:value="Undécimo "/>
            <w:listItem w:displayText="Duodécimo " w:value="Duodécimo "/>
          </w:comboBox>
        </w:sdtPr>
        <w:sdtEndPr/>
        <w:sdtContent>
          <w:r w:rsidR="00C30E67" w:rsidRPr="00AC5ECF">
            <w:rPr>
              <w:rFonts w:ascii="Arial" w:hAnsi="Arial" w:cs="Arial"/>
              <w:sz w:val="20"/>
              <w:szCs w:val="20"/>
              <w:u w:val="single"/>
            </w:rPr>
            <w:t>Noveno</w:t>
          </w:r>
        </w:sdtContent>
      </w:sdt>
      <w:r w:rsidR="007151EA" w:rsidRPr="00AC5ECF">
        <w:rPr>
          <w:rFonts w:ascii="Arial" w:hAnsi="Arial" w:cs="Arial"/>
          <w:sz w:val="20"/>
          <w:szCs w:val="20"/>
        </w:rPr>
        <w:tab/>
      </w:r>
      <w:r w:rsidR="007151EA" w:rsidRPr="00AC5ECF">
        <w:rPr>
          <w:rFonts w:ascii="Arial" w:hAnsi="Arial" w:cs="Arial"/>
          <w:sz w:val="20"/>
          <w:szCs w:val="20"/>
        </w:rPr>
        <w:tab/>
      </w:r>
      <w:r w:rsidR="000815BE" w:rsidRPr="00AC5ECF">
        <w:rPr>
          <w:rFonts w:ascii="Arial" w:hAnsi="Arial" w:cs="Arial"/>
          <w:sz w:val="20"/>
          <w:szCs w:val="20"/>
        </w:rPr>
        <w:t>Fecha: _________________________________________</w:t>
      </w:r>
    </w:p>
    <w:p w:rsidR="000815BE" w:rsidRPr="00AC5ECF" w:rsidRDefault="000815BE" w:rsidP="00BD0025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</w:p>
    <w:tbl>
      <w:tblPr>
        <w:tblW w:w="504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34"/>
        <w:gridCol w:w="3247"/>
        <w:gridCol w:w="3239"/>
        <w:gridCol w:w="3060"/>
        <w:gridCol w:w="2517"/>
        <w:gridCol w:w="542"/>
        <w:gridCol w:w="3060"/>
      </w:tblGrid>
      <w:tr w:rsidR="00AC5ECF" w:rsidRPr="00AC5ECF" w:rsidTr="00AC7617">
        <w:trPr>
          <w:trHeight w:val="187"/>
        </w:trPr>
        <w:tc>
          <w:tcPr>
            <w:tcW w:w="5000" w:type="pct"/>
            <w:gridSpan w:val="7"/>
            <w:shd w:val="clear" w:color="auto" w:fill="E7E6E6"/>
          </w:tcPr>
          <w:p w:rsidR="00EE0EA9" w:rsidRPr="00AC5ECF" w:rsidRDefault="001A098E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>R</w:t>
            </w:r>
            <w:r w:rsidR="009A0FEF" w:rsidRPr="00AC5ECF">
              <w:rPr>
                <w:rFonts w:ascii="Arial" w:hAnsi="Arial" w:cs="Arial"/>
                <w:sz w:val="20"/>
                <w:szCs w:val="20"/>
              </w:rPr>
              <w:t>ESULTADOS DESEADOS</w:t>
            </w:r>
          </w:p>
        </w:tc>
      </w:tr>
      <w:tr w:rsidR="00AC5ECF" w:rsidRPr="00AC5ECF" w:rsidTr="00AC5ECF">
        <w:trPr>
          <w:trHeight w:val="187"/>
        </w:trPr>
        <w:tc>
          <w:tcPr>
            <w:tcW w:w="4057" w:type="pct"/>
            <w:gridSpan w:val="5"/>
            <w:tcBorders>
              <w:right w:val="nil"/>
            </w:tcBorders>
            <w:shd w:val="clear" w:color="auto" w:fill="FFFFFF"/>
          </w:tcPr>
          <w:p w:rsidR="00977029" w:rsidRPr="00AC5ECF" w:rsidRDefault="00B00D45" w:rsidP="00AC5EC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>CD1. Las personas se comunican a través de palabras escritas que han escogido con cuidado para llevar el mensaje preciso que quieren comunicar.</w:t>
            </w:r>
          </w:p>
          <w:p w:rsidR="00B00D45" w:rsidRPr="00AC5ECF" w:rsidRDefault="00B00D45" w:rsidP="00AC5EC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>CD2. La comunicación eficaz requiere del uso apropiado del lenguaje, sus normas, la cultura, la historia, la política de la audiencia y el estilo personal del escritor.</w:t>
            </w:r>
          </w:p>
          <w:p w:rsidR="00B00D45" w:rsidRPr="00AC5ECF" w:rsidRDefault="00B00D45" w:rsidP="00AC5EC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>CD3. Escribimos con el propósito de expresar todo tipo de mensajes: compartir historias, registrar transacciones históricas o financieras, presentar información, imaginar el futuro o para expresar nuestras perspectivas y sentimientos.</w:t>
            </w:r>
          </w:p>
          <w:p w:rsidR="00B00D45" w:rsidRPr="00AC5ECF" w:rsidRDefault="00B00D45" w:rsidP="00AC5EC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>CD4. Un escritor influye la audiencia con sus ideas, mensaje y estilo personal.</w:t>
            </w:r>
          </w:p>
        </w:tc>
        <w:tc>
          <w:tcPr>
            <w:tcW w:w="943" w:type="pct"/>
            <w:gridSpan w:val="2"/>
            <w:tcBorders>
              <w:left w:val="nil"/>
            </w:tcBorders>
            <w:shd w:val="clear" w:color="auto" w:fill="FFFFFF"/>
          </w:tcPr>
          <w:p w:rsidR="00977029" w:rsidRPr="00AC5ECF" w:rsidRDefault="00977029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C5ECF" w:rsidRPr="00AC5ECF" w:rsidTr="00AC7617">
        <w:trPr>
          <w:trHeight w:val="247"/>
        </w:trPr>
        <w:tc>
          <w:tcPr>
            <w:tcW w:w="5000" w:type="pct"/>
            <w:gridSpan w:val="7"/>
            <w:shd w:val="clear" w:color="auto" w:fill="E7E6E6"/>
          </w:tcPr>
          <w:p w:rsidR="00977029" w:rsidRPr="00AC5ECF" w:rsidRDefault="00007E55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>E</w:t>
            </w:r>
            <w:r w:rsidR="009A0FEF" w:rsidRPr="00AC5ECF">
              <w:rPr>
                <w:rFonts w:ascii="Arial" w:hAnsi="Arial" w:cs="Arial"/>
                <w:sz w:val="20"/>
                <w:szCs w:val="20"/>
              </w:rPr>
              <w:t>VALUACION DEL APRENDIZAJE</w:t>
            </w:r>
          </w:p>
        </w:tc>
      </w:tr>
      <w:tr w:rsidR="00AC5ECF" w:rsidRPr="00AC5ECF" w:rsidTr="00CB0EB1">
        <w:trPr>
          <w:trHeight w:val="187"/>
        </w:trPr>
        <w:tc>
          <w:tcPr>
            <w:tcW w:w="5000" w:type="pct"/>
            <w:gridSpan w:val="7"/>
            <w:shd w:val="clear" w:color="auto" w:fill="FFFFFF"/>
          </w:tcPr>
          <w:p w:rsidR="00B00D45" w:rsidRPr="00AC5ECF" w:rsidRDefault="00B00D45" w:rsidP="00B00D4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i/>
                <w:iCs/>
                <w:sz w:val="20"/>
                <w:szCs w:val="20"/>
                <w:lang w:eastAsia="es-PR"/>
              </w:rPr>
            </w:pPr>
            <w:r w:rsidRPr="00AC5ECF">
              <w:rPr>
                <w:rFonts w:ascii="Arial" w:hAnsi="Arial" w:cs="Arial"/>
                <w:bCs/>
                <w:i/>
                <w:iCs/>
                <w:sz w:val="20"/>
                <w:szCs w:val="20"/>
                <w:lang w:eastAsia="es-PR"/>
              </w:rPr>
              <w:t>Carta de recomendación</w:t>
            </w:r>
          </w:p>
          <w:p w:rsidR="00B00D45" w:rsidRPr="00AC5ECF" w:rsidRDefault="00B00D45" w:rsidP="00B00D4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eastAsia="es-PR"/>
              </w:rPr>
            </w:pPr>
            <w:r w:rsidRPr="00AC5ECF">
              <w:rPr>
                <w:rFonts w:ascii="Arial" w:hAnsi="Arial" w:cs="Arial"/>
                <w:sz w:val="20"/>
                <w:szCs w:val="20"/>
                <w:lang w:eastAsia="es-PR"/>
              </w:rPr>
              <w:t>La siguiente tarea de desempeño tiene como objetivo que el estudiante redacte una carta de recomendación con progresión lógica sin errores gramaticales ni ortográficos. Se puede describir la tarea al</w:t>
            </w:r>
          </w:p>
          <w:p w:rsidR="00B00D45" w:rsidRPr="00AC5ECF" w:rsidRDefault="00B00D45" w:rsidP="00B00D4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eastAsia="es-PR"/>
              </w:rPr>
            </w:pPr>
            <w:r w:rsidRPr="00AC5ECF">
              <w:rPr>
                <w:rFonts w:ascii="Arial" w:hAnsi="Arial" w:cs="Arial"/>
                <w:sz w:val="20"/>
                <w:szCs w:val="20"/>
                <w:lang w:eastAsia="es-PR"/>
              </w:rPr>
              <w:t>estudiante de la siguiente manera:</w:t>
            </w:r>
          </w:p>
          <w:p w:rsidR="00B00D45" w:rsidRPr="00AC5ECF" w:rsidRDefault="00B00D45" w:rsidP="00B00D4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eastAsia="es-PR"/>
              </w:rPr>
            </w:pPr>
            <w:r w:rsidRPr="00AC5ECF">
              <w:rPr>
                <w:rFonts w:ascii="Arial" w:hAnsi="Arial" w:cs="Arial"/>
                <w:sz w:val="20"/>
                <w:szCs w:val="20"/>
                <w:lang w:eastAsia="es-PR"/>
              </w:rPr>
              <w:t>Eres un maestro de una escuela pública de Puerto Rico. Tus estudiantes de duodécimo se están preparando para entrar a la universidad. Uno de los mejores estudiantes de la clase de español te pide una carta de recomendación para estudiar literatura latinoamericana en una universidad de México.</w:t>
            </w:r>
          </w:p>
          <w:p w:rsidR="00B00D45" w:rsidRPr="00AC5ECF" w:rsidRDefault="00B00D45" w:rsidP="00B00D4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eastAsia="es-PR"/>
              </w:rPr>
            </w:pPr>
            <w:r w:rsidRPr="00AC5ECF">
              <w:rPr>
                <w:rFonts w:ascii="Arial" w:hAnsi="Arial" w:cs="Arial"/>
                <w:sz w:val="20"/>
                <w:szCs w:val="20"/>
                <w:lang w:eastAsia="es-PR"/>
              </w:rPr>
              <w:t>Redacta una carta de recomendación de una página; utiliza la estructura y lenguaje apropiado, las reglas de acentuación y procura que esté bien organizada con progresión lógica y libre de errores gramaticales.</w:t>
            </w:r>
          </w:p>
          <w:p w:rsidR="00B00D45" w:rsidRPr="00AC5ECF" w:rsidRDefault="00B00D45" w:rsidP="00B00D4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eastAsia="es-PR"/>
              </w:rPr>
            </w:pPr>
            <w:r w:rsidRPr="00AC5ECF">
              <w:rPr>
                <w:rFonts w:ascii="Arial" w:hAnsi="Arial" w:cs="Arial"/>
                <w:sz w:val="20"/>
                <w:szCs w:val="20"/>
                <w:lang w:eastAsia="es-PR"/>
              </w:rPr>
              <w:t>Recuerda que la carta de recomendación se escribe de manera formal y tiene como objetivo lograr un entendimiento profundo del carácter de una persona, sus intereses, su rendimiento académico e incluye una opinión sobre su futuro éxito universitario.</w:t>
            </w:r>
          </w:p>
          <w:p w:rsidR="00B00D45" w:rsidRPr="00AC5ECF" w:rsidRDefault="00B00D45" w:rsidP="00B00D4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i/>
                <w:iCs/>
                <w:sz w:val="20"/>
                <w:szCs w:val="20"/>
                <w:lang w:eastAsia="es-PR"/>
              </w:rPr>
            </w:pPr>
            <w:r w:rsidRPr="00AC5ECF">
              <w:rPr>
                <w:rFonts w:ascii="Arial" w:hAnsi="Arial" w:cs="Arial"/>
                <w:bCs/>
                <w:i/>
                <w:iCs/>
                <w:sz w:val="20"/>
                <w:szCs w:val="20"/>
                <w:lang w:eastAsia="es-PR"/>
              </w:rPr>
              <w:t>Un periódico escolar o de la Clase</w:t>
            </w:r>
          </w:p>
          <w:p w:rsidR="00B00D45" w:rsidRPr="00AC5ECF" w:rsidRDefault="00B00D45" w:rsidP="00B00D4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eastAsia="es-PR"/>
              </w:rPr>
            </w:pPr>
            <w:r w:rsidRPr="00AC5ECF">
              <w:rPr>
                <w:rFonts w:ascii="Arial" w:hAnsi="Arial" w:cs="Arial"/>
                <w:sz w:val="20"/>
                <w:szCs w:val="20"/>
                <w:lang w:eastAsia="es-PR"/>
              </w:rPr>
              <w:t xml:space="preserve">En pares o de manera individual, cada estudiante preparará una parte del periódico escolar o de la clase (o si hay acceso a la Internet, un blog en sitios gratis como </w:t>
            </w:r>
            <w:r w:rsidRPr="00AC5ECF">
              <w:rPr>
                <w:rFonts w:ascii="Arial" w:hAnsi="Arial" w:cs="Arial"/>
                <w:bCs/>
                <w:sz w:val="20"/>
                <w:szCs w:val="20"/>
                <w:lang w:eastAsia="es-PR"/>
              </w:rPr>
              <w:t>www.blogspot.com</w:t>
            </w:r>
            <w:r w:rsidRPr="00AC5ECF">
              <w:rPr>
                <w:rFonts w:ascii="Arial" w:hAnsi="Arial" w:cs="Arial"/>
                <w:sz w:val="20"/>
                <w:szCs w:val="20"/>
                <w:lang w:eastAsia="es-PR"/>
              </w:rPr>
              <w:t>) para desarrollar sus pensamientos acerca de un tema de interés.</w:t>
            </w:r>
          </w:p>
          <w:p w:rsidR="00B00D45" w:rsidRPr="00AC5ECF" w:rsidRDefault="00B00D45" w:rsidP="00B00D4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eastAsia="es-PR"/>
              </w:rPr>
            </w:pPr>
            <w:r w:rsidRPr="00AC5ECF">
              <w:rPr>
                <w:rFonts w:ascii="Arial" w:hAnsi="Arial" w:cs="Arial"/>
                <w:sz w:val="20"/>
                <w:szCs w:val="20"/>
                <w:lang w:eastAsia="es-PR"/>
              </w:rPr>
              <w:t>Los temas deben ser aprobados por el maestro. Algunos ejemplos incluyen: tus artistas o cantantes favoritos, sus logros, sus mejores álbumes, dónde conseguir su música, el género y otros de su interés. Debe diseñar un periódico escolar o de la clase (o un blog) y generar títulos de acuerdo a los temas elegidos. Cada estudiante escogerá la parte del periódico en la que trabajará (editorial,</w:t>
            </w:r>
            <w:r w:rsidR="008352B7" w:rsidRPr="00AC5ECF">
              <w:rPr>
                <w:rFonts w:ascii="Arial" w:hAnsi="Arial" w:cs="Arial"/>
                <w:sz w:val="20"/>
                <w:szCs w:val="20"/>
                <w:lang w:eastAsia="es-PR"/>
              </w:rPr>
              <w:t xml:space="preserve"> </w:t>
            </w:r>
            <w:r w:rsidRPr="00AC5ECF">
              <w:rPr>
                <w:rFonts w:ascii="Arial" w:hAnsi="Arial" w:cs="Arial"/>
                <w:sz w:val="20"/>
                <w:szCs w:val="20"/>
                <w:lang w:eastAsia="es-PR"/>
              </w:rPr>
              <w:t>caricatura, una noticia, un ensayo, un cuento de ficción de un tema real) para informar, persuadir o entretener. Por ejemplo, se puede escribir un artículo de automóviles extranjeros. Puede hablar</w:t>
            </w:r>
            <w:r w:rsidR="008352B7" w:rsidRPr="00AC5ECF">
              <w:rPr>
                <w:rFonts w:ascii="Arial" w:hAnsi="Arial" w:cs="Arial"/>
                <w:sz w:val="20"/>
                <w:szCs w:val="20"/>
                <w:lang w:eastAsia="es-PR"/>
              </w:rPr>
              <w:t xml:space="preserve"> </w:t>
            </w:r>
            <w:r w:rsidRPr="00AC5ECF">
              <w:rPr>
                <w:rFonts w:ascii="Arial" w:hAnsi="Arial" w:cs="Arial"/>
                <w:sz w:val="20"/>
                <w:szCs w:val="20"/>
                <w:lang w:eastAsia="es-PR"/>
              </w:rPr>
              <w:t>de las características de diferentes carros, sus ventajas y desventajas. El propósito de este periódico es informar y entretener.</w:t>
            </w:r>
          </w:p>
          <w:p w:rsidR="00B00D45" w:rsidRPr="00AC5ECF" w:rsidRDefault="00B00D45" w:rsidP="00B00D4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eastAsia="es-PR"/>
              </w:rPr>
            </w:pPr>
            <w:r w:rsidRPr="00AC5ECF">
              <w:rPr>
                <w:rFonts w:ascii="Arial" w:hAnsi="Arial" w:cs="Arial"/>
                <w:sz w:val="20"/>
                <w:szCs w:val="20"/>
                <w:lang w:eastAsia="es-PR"/>
              </w:rPr>
              <w:t>Se evaluará a los estudiantes de acuerdo al uso correcto de los diferentes tipos de párrafos (mínimo cuatro estilos), la progresión lógica del párrafo, el uso correcto de la gramática y la acentuación.</w:t>
            </w:r>
          </w:p>
          <w:p w:rsidR="00B00D45" w:rsidRPr="00AC5ECF" w:rsidRDefault="00B00D45" w:rsidP="00B00D4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  <w:lang w:eastAsia="es-PR"/>
              </w:rPr>
            </w:pPr>
            <w:r w:rsidRPr="00AC5ECF">
              <w:rPr>
                <w:rFonts w:ascii="Arial" w:hAnsi="Arial" w:cs="Arial"/>
                <w:sz w:val="20"/>
                <w:szCs w:val="20"/>
                <w:lang w:eastAsia="es-PR"/>
              </w:rPr>
              <w:t>Debe incluir ejemplos de lenguaje corporal, lenguaje literal o figurado dentro de los textos escritos.</w:t>
            </w:r>
          </w:p>
          <w:p w:rsidR="00251BEF" w:rsidRPr="00AC5ECF" w:rsidRDefault="00B00D45" w:rsidP="008352B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  <w:lang w:eastAsia="es-PR"/>
              </w:rPr>
              <w:t>Además, cada estudiante debe entregar su retroalimentación u opinión comentada sobre el periódico de por lo menos un compañero y comentar en su cuaderno sus pensamientos críticos sobre el</w:t>
            </w:r>
            <w:r w:rsidR="008352B7" w:rsidRPr="00AC5ECF">
              <w:rPr>
                <w:rFonts w:ascii="Arial" w:hAnsi="Arial" w:cs="Arial"/>
                <w:sz w:val="20"/>
                <w:szCs w:val="20"/>
                <w:lang w:eastAsia="es-PR"/>
              </w:rPr>
              <w:t xml:space="preserve"> </w:t>
            </w:r>
            <w:r w:rsidRPr="00AC5ECF">
              <w:rPr>
                <w:rFonts w:ascii="Arial" w:hAnsi="Arial" w:cs="Arial"/>
                <w:sz w:val="20"/>
                <w:szCs w:val="20"/>
                <w:lang w:eastAsia="es-PR"/>
              </w:rPr>
              <w:t>trabajo, con la retroalimentación sobre el diseño de su página, temas y otros. Se deben entregar ambos trabajos para la nota final de cada estudiante. (Si se hace un blog debe hacer entrega de la</w:t>
            </w:r>
            <w:r w:rsidR="008352B7" w:rsidRPr="00AC5ECF">
              <w:rPr>
                <w:rFonts w:ascii="Arial" w:hAnsi="Arial" w:cs="Arial"/>
                <w:sz w:val="20"/>
                <w:szCs w:val="20"/>
                <w:lang w:eastAsia="es-PR"/>
              </w:rPr>
              <w:t xml:space="preserve"> </w:t>
            </w:r>
            <w:r w:rsidRPr="00AC5ECF">
              <w:rPr>
                <w:rFonts w:ascii="Arial" w:hAnsi="Arial" w:cs="Arial"/>
                <w:sz w:val="20"/>
                <w:szCs w:val="20"/>
                <w:lang w:eastAsia="es-PR"/>
              </w:rPr>
              <w:t>dirección web del blog y se debe imprimir al menos una de las entradas al blog para la nota final.)</w:t>
            </w:r>
          </w:p>
        </w:tc>
      </w:tr>
      <w:tr w:rsidR="00AC5ECF" w:rsidRPr="00AC5ECF" w:rsidTr="00AC7617">
        <w:trPr>
          <w:trHeight w:val="187"/>
        </w:trPr>
        <w:tc>
          <w:tcPr>
            <w:tcW w:w="5000" w:type="pct"/>
            <w:gridSpan w:val="7"/>
            <w:shd w:val="clear" w:color="auto" w:fill="E7E6E6"/>
          </w:tcPr>
          <w:p w:rsidR="00977029" w:rsidRPr="00AC5ECF" w:rsidRDefault="00194ED2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>P</w:t>
            </w:r>
            <w:r w:rsidR="009A0FEF" w:rsidRPr="00AC5ECF">
              <w:rPr>
                <w:rFonts w:ascii="Arial" w:hAnsi="Arial" w:cs="Arial"/>
                <w:sz w:val="20"/>
                <w:szCs w:val="20"/>
              </w:rPr>
              <w:t>LAN DE APRENDIZAJE</w:t>
            </w:r>
          </w:p>
        </w:tc>
      </w:tr>
      <w:tr w:rsidR="00AC5ECF" w:rsidRPr="00AC5ECF" w:rsidTr="00AC7617">
        <w:trPr>
          <w:trHeight w:val="187"/>
        </w:trPr>
        <w:tc>
          <w:tcPr>
            <w:tcW w:w="5000" w:type="pct"/>
            <w:gridSpan w:val="7"/>
            <w:shd w:val="clear" w:color="auto" w:fill="FFFFFF"/>
          </w:tcPr>
          <w:p w:rsidR="00977029" w:rsidRPr="00AC5ECF" w:rsidRDefault="00977029" w:rsidP="00686827">
            <w:pPr>
              <w:spacing w:after="0" w:line="240" w:lineRule="auto"/>
              <w:ind w:left="42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>Actividades de Aprendizaje Sugeridas:</w:t>
            </w:r>
          </w:p>
        </w:tc>
      </w:tr>
      <w:tr w:rsidR="00AC5ECF" w:rsidRPr="00AC5ECF" w:rsidTr="00AC7617">
        <w:trPr>
          <w:trHeight w:val="79"/>
        </w:trPr>
        <w:tc>
          <w:tcPr>
            <w:tcW w:w="899" w:type="pct"/>
            <w:shd w:val="clear" w:color="auto" w:fill="D9E2F3"/>
          </w:tcPr>
          <w:p w:rsidR="009709E4" w:rsidRPr="00AC5ECF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D9E2F3"/>
          </w:tcPr>
          <w:p w:rsidR="009709E4" w:rsidRPr="00AC5ECF" w:rsidRDefault="008352B7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>Día 1</w:t>
            </w:r>
          </w:p>
        </w:tc>
        <w:tc>
          <w:tcPr>
            <w:tcW w:w="848" w:type="pct"/>
            <w:shd w:val="clear" w:color="auto" w:fill="D9E2F3"/>
          </w:tcPr>
          <w:p w:rsidR="009709E4" w:rsidRPr="00AC5ECF" w:rsidRDefault="008352B7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>Día 2</w:t>
            </w:r>
          </w:p>
        </w:tc>
        <w:tc>
          <w:tcPr>
            <w:tcW w:w="801" w:type="pct"/>
            <w:shd w:val="clear" w:color="auto" w:fill="D9E2F3"/>
          </w:tcPr>
          <w:p w:rsidR="009709E4" w:rsidRPr="00AC5ECF" w:rsidRDefault="008352B7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>Día 3</w:t>
            </w:r>
          </w:p>
        </w:tc>
        <w:tc>
          <w:tcPr>
            <w:tcW w:w="801" w:type="pct"/>
            <w:gridSpan w:val="2"/>
            <w:shd w:val="clear" w:color="auto" w:fill="D9E2F3"/>
          </w:tcPr>
          <w:p w:rsidR="009709E4" w:rsidRPr="00AC5ECF" w:rsidRDefault="008352B7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>Día 4</w:t>
            </w:r>
          </w:p>
        </w:tc>
        <w:tc>
          <w:tcPr>
            <w:tcW w:w="801" w:type="pct"/>
            <w:shd w:val="clear" w:color="auto" w:fill="D9E2F3"/>
          </w:tcPr>
          <w:p w:rsidR="009709E4" w:rsidRPr="00AC5ECF" w:rsidRDefault="008352B7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>Día 5</w:t>
            </w:r>
          </w:p>
        </w:tc>
      </w:tr>
      <w:tr w:rsidR="00AC5ECF" w:rsidRPr="00AC5ECF" w:rsidTr="00AC7617">
        <w:trPr>
          <w:trHeight w:val="530"/>
        </w:trPr>
        <w:tc>
          <w:tcPr>
            <w:tcW w:w="899" w:type="pct"/>
            <w:shd w:val="clear" w:color="auto" w:fill="auto"/>
            <w:vAlign w:val="center"/>
          </w:tcPr>
          <w:p w:rsidR="0070525C" w:rsidRPr="00AC5ECF" w:rsidRDefault="00B74AF8" w:rsidP="00B74AF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>Estándares</w:t>
            </w:r>
          </w:p>
        </w:tc>
        <w:tc>
          <w:tcPr>
            <w:tcW w:w="850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228190278"/>
              <w:placeholder>
                <w:docPart w:val="A50CFA981E824A3795B978E01FCB64E0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AC5ECF" w:rsidRDefault="00AB0D4B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AC5ECF">
                  <w:rPr>
                    <w:rFonts w:ascii="Arial" w:hAnsi="Arial" w:cs="Arial"/>
                    <w:sz w:val="20"/>
                    <w:szCs w:val="20"/>
                  </w:rPr>
                  <w:t>Comprensión de Lectura</w:t>
                </w:r>
              </w:p>
            </w:sdtContent>
          </w:sdt>
          <w:p w:rsidR="003B612D" w:rsidRPr="00AC5ECF" w:rsidRDefault="003B612D" w:rsidP="0021004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335548026"/>
              <w:placeholder>
                <w:docPart w:val="A608B1D57DCD431182FC86B4D0295CE0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AC5ECF" w:rsidRDefault="00CB5082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AC5ECF">
                  <w:rPr>
                    <w:rFonts w:ascii="Arial" w:hAnsi="Arial" w:cs="Arial"/>
                    <w:sz w:val="20"/>
                    <w:szCs w:val="20"/>
                  </w:rPr>
                  <w:t>Comprensión Auditiva y Expresión Oral</w:t>
                </w:r>
              </w:p>
            </w:sdtContent>
          </w:sdt>
          <w:p w:rsidR="00F437FE" w:rsidRPr="00AC5ECF" w:rsidRDefault="00F437FE" w:rsidP="0021004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285959683"/>
              <w:placeholder>
                <w:docPart w:val="48CFF199F8D242CCB50733EDF4AC294A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AC5ECF" w:rsidRDefault="00F264D3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AC5ECF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p>
            </w:sdtContent>
          </w:sdt>
          <w:p w:rsidR="00F437FE" w:rsidRPr="00AC5ECF" w:rsidRDefault="00F437FE" w:rsidP="0021004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641107570"/>
              <w:placeholder>
                <w:docPart w:val="D72D44CFB6634B7CA837416C71C1977E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AC5ECF" w:rsidRDefault="00191168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AC5ECF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p>
            </w:sdtContent>
          </w:sdt>
          <w:p w:rsidR="00F437FE" w:rsidRPr="00AC5ECF" w:rsidRDefault="00F437FE" w:rsidP="0021004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75235921"/>
              <w:placeholder>
                <w:docPart w:val="04AFD4D2592A4FD7A41CFD256331E044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AC5ECF" w:rsidRDefault="00191168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AC5ECF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p>
            </w:sdtContent>
          </w:sdt>
          <w:p w:rsidR="00F437FE" w:rsidRPr="00AC5ECF" w:rsidRDefault="00F437FE" w:rsidP="0021004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C5ECF" w:rsidRPr="00AC5ECF" w:rsidTr="00AC7617">
        <w:trPr>
          <w:trHeight w:val="530"/>
        </w:trPr>
        <w:tc>
          <w:tcPr>
            <w:tcW w:w="899" w:type="pct"/>
            <w:shd w:val="clear" w:color="auto" w:fill="auto"/>
            <w:vAlign w:val="center"/>
          </w:tcPr>
          <w:p w:rsidR="0070525C" w:rsidRPr="00AC5ECF" w:rsidRDefault="00197CA5" w:rsidP="00197CA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>Expectativas</w:t>
            </w:r>
          </w:p>
        </w:tc>
        <w:tc>
          <w:tcPr>
            <w:tcW w:w="850" w:type="pct"/>
            <w:shd w:val="clear" w:color="auto" w:fill="auto"/>
            <w:vAlign w:val="center"/>
          </w:tcPr>
          <w:p w:rsidR="008F0859" w:rsidRPr="00AC5ECF" w:rsidRDefault="008F0859" w:rsidP="008F085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>9.LI.ICD.1</w:t>
            </w:r>
          </w:p>
          <w:p w:rsidR="008F0859" w:rsidRPr="00AC5ECF" w:rsidRDefault="008F0859" w:rsidP="008F085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>9.LI.ICD.2</w:t>
            </w:r>
          </w:p>
          <w:p w:rsidR="0070525C" w:rsidRPr="00AC5ECF" w:rsidRDefault="008F0859" w:rsidP="008F085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>9.LI.ICD.3</w:t>
            </w:r>
          </w:p>
        </w:tc>
        <w:tc>
          <w:tcPr>
            <w:tcW w:w="848" w:type="pct"/>
            <w:shd w:val="clear" w:color="auto" w:fill="auto"/>
            <w:vAlign w:val="center"/>
          </w:tcPr>
          <w:p w:rsidR="00CB5082" w:rsidRPr="00AC5ECF" w:rsidRDefault="00CB5082" w:rsidP="00CB508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>9.AO.PC.8</w:t>
            </w:r>
          </w:p>
          <w:p w:rsidR="0070525C" w:rsidRPr="00AC5ECF" w:rsidRDefault="00CB5082" w:rsidP="00CB508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>9.AO.PC.8a</w:t>
            </w:r>
          </w:p>
        </w:tc>
        <w:tc>
          <w:tcPr>
            <w:tcW w:w="801" w:type="pct"/>
            <w:shd w:val="clear" w:color="auto" w:fill="auto"/>
            <w:vAlign w:val="center"/>
          </w:tcPr>
          <w:p w:rsidR="0070525C" w:rsidRPr="00AC5ECF" w:rsidRDefault="00F264D3" w:rsidP="00F264D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>9.E.TP.2, 9.E.TP.2b</w:t>
            </w:r>
          </w:p>
        </w:tc>
        <w:tc>
          <w:tcPr>
            <w:tcW w:w="801" w:type="pct"/>
            <w:gridSpan w:val="2"/>
            <w:shd w:val="clear" w:color="auto" w:fill="auto"/>
            <w:vAlign w:val="center"/>
          </w:tcPr>
          <w:p w:rsidR="0070525C" w:rsidRPr="00AC5ECF" w:rsidRDefault="00825402" w:rsidP="0051282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>9.E.TP.2, 9.E.TP.2b</w:t>
            </w:r>
          </w:p>
        </w:tc>
        <w:tc>
          <w:tcPr>
            <w:tcW w:w="801" w:type="pct"/>
            <w:shd w:val="clear" w:color="auto" w:fill="auto"/>
            <w:vAlign w:val="center"/>
          </w:tcPr>
          <w:p w:rsidR="0070525C" w:rsidRPr="00AC5ECF" w:rsidRDefault="00825402" w:rsidP="0082540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>9.E.TP.2, 9.E.TP.2b</w:t>
            </w:r>
          </w:p>
        </w:tc>
      </w:tr>
      <w:tr w:rsidR="00AC5ECF" w:rsidRPr="00AC5ECF" w:rsidTr="00AC7617">
        <w:trPr>
          <w:trHeight w:val="713"/>
        </w:trPr>
        <w:tc>
          <w:tcPr>
            <w:tcW w:w="899" w:type="pct"/>
            <w:vAlign w:val="center"/>
          </w:tcPr>
          <w:p w:rsidR="009709E4" w:rsidRPr="00AC5ECF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lastRenderedPageBreak/>
              <w:t>Estrategia Académica</w:t>
            </w:r>
          </w:p>
        </w:tc>
        <w:tc>
          <w:tcPr>
            <w:tcW w:w="850" w:type="pct"/>
            <w:vAlign w:val="center"/>
          </w:tcPr>
          <w:p w:rsidR="009709E4" w:rsidRPr="00AC5ECF" w:rsidRDefault="00AC5ECF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1353759705"/>
                <w:placeholder>
                  <w:docPart w:val="2235BE26289B4BE9B84C97F6F18E9C67"/>
                </w:placeholder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EndPr>
                <w:rPr>
                  <w:rStyle w:val="hps"/>
                </w:rPr>
              </w:sdtEndPr>
              <w:sdtContent>
                <w:r w:rsidR="00AB0D4B" w:rsidRPr="00AC5ECF">
                  <w:rPr>
                    <w:rStyle w:val="hps"/>
                    <w:rFonts w:ascii="Arial" w:hAnsi="Arial" w:cs="Arial"/>
                    <w:bCs/>
                    <w:sz w:val="20"/>
                    <w:szCs w:val="20"/>
                  </w:rPr>
                  <w:t>Comprensión lectora</w:t>
                </w:r>
              </w:sdtContent>
            </w:sdt>
          </w:p>
        </w:tc>
        <w:tc>
          <w:tcPr>
            <w:tcW w:w="848" w:type="pct"/>
            <w:vAlign w:val="center"/>
          </w:tcPr>
          <w:p w:rsidR="009709E4" w:rsidRPr="00AC5ECF" w:rsidRDefault="009709E4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vAlign w:val="center"/>
          </w:tcPr>
          <w:p w:rsidR="009709E4" w:rsidRPr="00AC5ECF" w:rsidRDefault="009709E4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  <w:vAlign w:val="center"/>
          </w:tcPr>
          <w:p w:rsidR="009709E4" w:rsidRPr="00AC5ECF" w:rsidRDefault="009709E4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vAlign w:val="center"/>
          </w:tcPr>
          <w:p w:rsidR="009709E4" w:rsidRPr="00AC5ECF" w:rsidRDefault="009709E4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C5ECF" w:rsidRPr="00AC5ECF" w:rsidTr="00AC7617">
        <w:trPr>
          <w:trHeight w:val="58"/>
        </w:trPr>
        <w:tc>
          <w:tcPr>
            <w:tcW w:w="899" w:type="pct"/>
            <w:vAlign w:val="center"/>
          </w:tcPr>
          <w:p w:rsidR="001A098E" w:rsidRPr="00AC5ECF" w:rsidRDefault="00C349E5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>Objetivos</w:t>
            </w:r>
          </w:p>
        </w:tc>
        <w:tc>
          <w:tcPr>
            <w:tcW w:w="850" w:type="pct"/>
          </w:tcPr>
          <w:p w:rsidR="009709E4" w:rsidRPr="00AC5ECF" w:rsidRDefault="00AB0D4B" w:rsidP="00AC5ECF">
            <w:pPr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 xml:space="preserve">El estudiante determina la idea central de los artículos de periódicos y hace un resumen objetivo de cada uno. </w:t>
            </w:r>
          </w:p>
        </w:tc>
        <w:tc>
          <w:tcPr>
            <w:tcW w:w="848" w:type="pct"/>
          </w:tcPr>
          <w:p w:rsidR="009709E4" w:rsidRPr="00AC5ECF" w:rsidRDefault="00CB5082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 xml:space="preserve">El estudiante deduce puntos de vistas o posturas y señales no verbales de los interlocutores para ampliar los significados. </w:t>
            </w:r>
          </w:p>
        </w:tc>
        <w:tc>
          <w:tcPr>
            <w:tcW w:w="801" w:type="pct"/>
          </w:tcPr>
          <w:p w:rsidR="009709E4" w:rsidRPr="00AC5ECF" w:rsidRDefault="00CC5D51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 xml:space="preserve">El estudiante reflexiona, mediante la lectura de artículos y noticias, sobre la situación actual del país. </w:t>
            </w:r>
          </w:p>
        </w:tc>
        <w:tc>
          <w:tcPr>
            <w:tcW w:w="801" w:type="pct"/>
            <w:gridSpan w:val="2"/>
          </w:tcPr>
          <w:p w:rsidR="009709E4" w:rsidRPr="00AC5ECF" w:rsidRDefault="00512825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>El estudiante analiza algunos artí</w:t>
            </w:r>
            <w:r w:rsidR="00825402" w:rsidRPr="00AC5ECF">
              <w:rPr>
                <w:rFonts w:ascii="Arial" w:hAnsi="Arial" w:cs="Arial"/>
                <w:sz w:val="20"/>
                <w:szCs w:val="20"/>
              </w:rPr>
              <w:t>culos de periódicos o revistas y escribe resúmenes breves que exponga su análisis.</w:t>
            </w:r>
          </w:p>
        </w:tc>
        <w:tc>
          <w:tcPr>
            <w:tcW w:w="801" w:type="pct"/>
          </w:tcPr>
          <w:p w:rsidR="009709E4" w:rsidRPr="00AC5ECF" w:rsidRDefault="00191168" w:rsidP="0019116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 xml:space="preserve">El estudiante genera preguntas para </w:t>
            </w:r>
            <w:r w:rsidR="00CC5D51" w:rsidRPr="00AC5ECF">
              <w:rPr>
                <w:rFonts w:ascii="Arial" w:hAnsi="Arial" w:cs="Arial"/>
                <w:sz w:val="20"/>
                <w:szCs w:val="20"/>
              </w:rPr>
              <w:t>luego analizar con profundidad los artículos de periódicos</w:t>
            </w:r>
            <w:r w:rsidRPr="00AC5ECF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AC5ECF" w:rsidRPr="00AC5ECF" w:rsidTr="00AC7617">
        <w:trPr>
          <w:trHeight w:val="58"/>
        </w:trPr>
        <w:tc>
          <w:tcPr>
            <w:tcW w:w="899" w:type="pct"/>
            <w:vAlign w:val="center"/>
          </w:tcPr>
          <w:p w:rsidR="00AA0738" w:rsidRPr="00AC5ECF" w:rsidRDefault="003E13E9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 xml:space="preserve">Actividad de </w:t>
            </w:r>
            <w:r w:rsidR="00AA0738" w:rsidRPr="00AC5ECF">
              <w:rPr>
                <w:rFonts w:ascii="Arial" w:hAnsi="Arial" w:cs="Arial"/>
                <w:sz w:val="20"/>
                <w:szCs w:val="20"/>
              </w:rPr>
              <w:t>Inicio</w:t>
            </w:r>
          </w:p>
        </w:tc>
        <w:tc>
          <w:tcPr>
            <w:tcW w:w="850" w:type="pct"/>
          </w:tcPr>
          <w:p w:rsidR="00B402A6" w:rsidRPr="00AC5ECF" w:rsidRDefault="00B402A6" w:rsidP="00AC5EC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 xml:space="preserve">Explica: </w:t>
            </w:r>
            <w:r w:rsidR="00AB0D4B" w:rsidRPr="00AC5ECF">
              <w:rPr>
                <w:rFonts w:ascii="Arial" w:hAnsi="Arial" w:cs="Arial"/>
                <w:sz w:val="20"/>
                <w:szCs w:val="20"/>
              </w:rPr>
              <w:t xml:space="preserve">Invitar a los estudiantes a observar las muestras de los diferentes periódicos del país y revistas (el maestro las puede exhibir, como presentar imágenes de cada una). Se invitará a que los estudiantes hablen sobre su acercamiento a estos medios de comunicación y qué importancia podrían tener para ellos. </w:t>
            </w:r>
          </w:p>
        </w:tc>
        <w:tc>
          <w:tcPr>
            <w:tcW w:w="848" w:type="pct"/>
          </w:tcPr>
          <w:p w:rsidR="009709E4" w:rsidRPr="00AC5ECF" w:rsidRDefault="0021004F" w:rsidP="00AC5EC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 xml:space="preserve">Explica: </w:t>
            </w:r>
            <w:r w:rsidR="00CB5082" w:rsidRPr="00AC5ECF">
              <w:rPr>
                <w:rFonts w:ascii="Arial" w:hAnsi="Arial" w:cs="Arial"/>
                <w:sz w:val="20"/>
                <w:szCs w:val="20"/>
              </w:rPr>
              <w:t xml:space="preserve">Se les mostrará a los estudiantes un fragmento o video de un noticiero. Se le pedirá que lo observen detenidamente. Se le dará una tarjeta o papel para escriba todo lo que observa en el video, pero se le indicará que observe bien los gestos y la forma en que los comunicadores se expresan. Luego, discutir ese ejercicio en el pleno. </w:t>
            </w:r>
          </w:p>
        </w:tc>
        <w:tc>
          <w:tcPr>
            <w:tcW w:w="801" w:type="pct"/>
          </w:tcPr>
          <w:p w:rsidR="009709E4" w:rsidRPr="00AC5ECF" w:rsidRDefault="0021004F" w:rsidP="00AC5EC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 xml:space="preserve">Explica: </w:t>
            </w:r>
            <w:r w:rsidR="00F264D3" w:rsidRPr="00AC5ECF">
              <w:rPr>
                <w:rFonts w:ascii="Arial" w:hAnsi="Arial" w:cs="Arial"/>
                <w:sz w:val="20"/>
                <w:szCs w:val="20"/>
              </w:rPr>
              <w:t xml:space="preserve">La clase se comenzará con la pregunta: ¿Qué se busca cuando se lee un artículo? Se anotarán todas las repuestas en la pizarra y se discutirá sobre cada una. </w:t>
            </w:r>
          </w:p>
        </w:tc>
        <w:tc>
          <w:tcPr>
            <w:tcW w:w="801" w:type="pct"/>
            <w:gridSpan w:val="2"/>
          </w:tcPr>
          <w:p w:rsidR="0021004F" w:rsidRPr="00AC5ECF" w:rsidRDefault="0021004F" w:rsidP="0021004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 xml:space="preserve">Explica: </w:t>
            </w:r>
            <w:r w:rsidR="00512825" w:rsidRPr="00AC5ECF">
              <w:rPr>
                <w:rFonts w:ascii="Arial" w:hAnsi="Arial" w:cs="Arial"/>
                <w:sz w:val="20"/>
                <w:szCs w:val="20"/>
              </w:rPr>
              <w:t>Los estudiantes observarán la pizarra. Habrá pegadas unas franjas con las preguntas: ¿Qué? ¿Cómo? ¿Cuándo? ¿Dónde? ¿Quién? ¿Por qué?</w:t>
            </w:r>
          </w:p>
          <w:p w:rsidR="009709E4" w:rsidRPr="00AC5ECF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12825" w:rsidRPr="00AC5ECF" w:rsidRDefault="00512825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 xml:space="preserve">¿Qué son esas palabras? ¿Qué utilidad tienen? </w:t>
            </w:r>
          </w:p>
        </w:tc>
        <w:tc>
          <w:tcPr>
            <w:tcW w:w="801" w:type="pct"/>
          </w:tcPr>
          <w:p w:rsidR="009709E4" w:rsidRPr="00AC5ECF" w:rsidRDefault="00CB0EB1" w:rsidP="00AC5EC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 xml:space="preserve">Explica: </w:t>
            </w:r>
            <w:r w:rsidR="00512825" w:rsidRPr="00AC5ECF">
              <w:rPr>
                <w:rFonts w:ascii="Arial" w:hAnsi="Arial" w:cs="Arial"/>
                <w:sz w:val="20"/>
                <w:szCs w:val="20"/>
              </w:rPr>
              <w:t>Repasar lo que se ha trabajado en la clase pasada, sobre las preguntas de rigor para comprender un artículo</w:t>
            </w:r>
            <w:r w:rsidR="00825402" w:rsidRPr="00AC5ECF">
              <w:rPr>
                <w:rFonts w:ascii="Arial" w:hAnsi="Arial" w:cs="Arial"/>
                <w:sz w:val="20"/>
                <w:szCs w:val="20"/>
              </w:rPr>
              <w:t>. El maestro lee o ilustra un artículo breve y permitirá que, mediante una discusión, los estudiantes analicen ese artículo.</w:t>
            </w:r>
            <w:r w:rsidR="00512825" w:rsidRPr="00AC5ECF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AC5ECF" w:rsidRPr="00AC5ECF" w:rsidTr="00AC7617">
        <w:trPr>
          <w:trHeight w:val="58"/>
        </w:trPr>
        <w:tc>
          <w:tcPr>
            <w:tcW w:w="899" w:type="pct"/>
            <w:vAlign w:val="center"/>
          </w:tcPr>
          <w:p w:rsidR="009709E4" w:rsidRPr="00AC5ECF" w:rsidRDefault="003E13E9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 xml:space="preserve">Actividad de </w:t>
            </w:r>
            <w:r w:rsidR="009709E4" w:rsidRPr="00AC5ECF">
              <w:rPr>
                <w:rFonts w:ascii="Arial" w:hAnsi="Arial" w:cs="Arial"/>
                <w:sz w:val="20"/>
                <w:szCs w:val="20"/>
              </w:rPr>
              <w:t>Desarrollo</w:t>
            </w:r>
          </w:p>
        </w:tc>
        <w:tc>
          <w:tcPr>
            <w:tcW w:w="850" w:type="pct"/>
          </w:tcPr>
          <w:p w:rsidR="00B402A6" w:rsidRPr="00AC5ECF" w:rsidRDefault="00B402A6" w:rsidP="00AC5EC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>Explica:</w:t>
            </w:r>
            <w:r w:rsidR="008F0859" w:rsidRPr="00AC5ECF">
              <w:rPr>
                <w:rFonts w:ascii="Arial" w:hAnsi="Arial" w:cs="Arial"/>
                <w:sz w:val="20"/>
                <w:szCs w:val="20"/>
              </w:rPr>
              <w:t xml:space="preserve"> Los estudiantes encontrarán un artículo de periódico que trate de un evento o un problema que es importante para ellos y </w:t>
            </w:r>
            <w:r w:rsidR="00AB0D4B" w:rsidRPr="00AC5ECF">
              <w:rPr>
                <w:rFonts w:ascii="Arial" w:hAnsi="Arial" w:cs="Arial"/>
                <w:sz w:val="20"/>
                <w:szCs w:val="20"/>
              </w:rPr>
              <w:t>compartirán con</w:t>
            </w:r>
            <w:r w:rsidR="008F0859" w:rsidRPr="00AC5ECF">
              <w:rPr>
                <w:rFonts w:ascii="Arial" w:hAnsi="Arial" w:cs="Arial"/>
                <w:sz w:val="20"/>
                <w:szCs w:val="20"/>
              </w:rPr>
              <w:t xml:space="preserve"> la clase. </w:t>
            </w:r>
            <w:r w:rsidR="00AB0D4B" w:rsidRPr="00AC5ECF">
              <w:rPr>
                <w:rFonts w:ascii="Arial" w:hAnsi="Arial" w:cs="Arial"/>
                <w:sz w:val="20"/>
                <w:szCs w:val="20"/>
              </w:rPr>
              <w:t xml:space="preserve">Los estudiantes realizarán una lectura detallada del artículo para determinar las </w:t>
            </w:r>
            <w:r w:rsidR="008F0859" w:rsidRPr="00AC5ECF">
              <w:rPr>
                <w:rFonts w:ascii="Arial" w:hAnsi="Arial" w:cs="Arial"/>
                <w:sz w:val="20"/>
                <w:szCs w:val="20"/>
              </w:rPr>
              <w:t>ideas centrales y lo</w:t>
            </w:r>
            <w:r w:rsidR="00AB0D4B" w:rsidRPr="00AC5ECF">
              <w:rPr>
                <w:rFonts w:ascii="Arial" w:hAnsi="Arial" w:cs="Arial"/>
                <w:sz w:val="20"/>
                <w:szCs w:val="20"/>
              </w:rPr>
              <w:t xml:space="preserve">s detalles de cada artículo. Con ello, construirán un </w:t>
            </w:r>
            <w:r w:rsidR="008F0859" w:rsidRPr="00AC5ECF">
              <w:rPr>
                <w:rFonts w:ascii="Arial" w:hAnsi="Arial" w:cs="Arial"/>
                <w:sz w:val="20"/>
                <w:szCs w:val="20"/>
              </w:rPr>
              <w:t>resumen objetivo y detallado de los artículo</w:t>
            </w:r>
            <w:r w:rsidR="00AB0D4B" w:rsidRPr="00AC5ECF">
              <w:rPr>
                <w:rFonts w:ascii="Arial" w:hAnsi="Arial" w:cs="Arial"/>
                <w:sz w:val="20"/>
                <w:szCs w:val="20"/>
              </w:rPr>
              <w:t>s.</w:t>
            </w:r>
          </w:p>
        </w:tc>
        <w:tc>
          <w:tcPr>
            <w:tcW w:w="848" w:type="pct"/>
          </w:tcPr>
          <w:p w:rsidR="009709E4" w:rsidRPr="00AC5ECF" w:rsidRDefault="00CB0EB1" w:rsidP="00AC5EC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>Explica:</w:t>
            </w:r>
            <w:r w:rsidR="001D2BF6" w:rsidRPr="00AC5ECF">
              <w:rPr>
                <w:rFonts w:ascii="Arial" w:hAnsi="Arial" w:cs="Arial"/>
                <w:sz w:val="20"/>
                <w:szCs w:val="20"/>
              </w:rPr>
              <w:t xml:space="preserve"> Se le invitará a los estudiantes a observar varios videos de noticieros. Se les pedirá que escriban cuál es el mensaje que comunican, qué gestos o expresiones corporales utilizan para apoyar lo que dicen y cómo articulan lo que dicen. </w:t>
            </w:r>
          </w:p>
        </w:tc>
        <w:tc>
          <w:tcPr>
            <w:tcW w:w="801" w:type="pct"/>
          </w:tcPr>
          <w:p w:rsidR="00A50421" w:rsidRPr="00AC5ECF" w:rsidRDefault="00CB0EB1" w:rsidP="00A50421">
            <w:pPr>
              <w:tabs>
                <w:tab w:val="center" w:pos="1422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>Explica:</w:t>
            </w:r>
            <w:r w:rsidR="00A50421" w:rsidRPr="00AC5ECF">
              <w:rPr>
                <w:rFonts w:ascii="Arial" w:hAnsi="Arial" w:cs="Arial"/>
                <w:sz w:val="20"/>
                <w:szCs w:val="20"/>
              </w:rPr>
              <w:t xml:space="preserve"> El estudiante escribirá respuestas en </w:t>
            </w:r>
            <w:r w:rsidR="00F264D3" w:rsidRPr="00AC5ECF">
              <w:rPr>
                <w:rFonts w:ascii="Arial" w:hAnsi="Arial" w:cs="Arial"/>
                <w:sz w:val="20"/>
                <w:szCs w:val="20"/>
              </w:rPr>
              <w:t>un</w:t>
            </w:r>
            <w:r w:rsidR="00A50421" w:rsidRPr="00AC5ECF">
              <w:rPr>
                <w:rFonts w:ascii="Arial" w:hAnsi="Arial" w:cs="Arial"/>
                <w:sz w:val="20"/>
                <w:szCs w:val="20"/>
              </w:rPr>
              <w:t xml:space="preserve"> diario</w:t>
            </w:r>
            <w:r w:rsidR="00F264D3" w:rsidRPr="00AC5ECF">
              <w:rPr>
                <w:rFonts w:ascii="Arial" w:hAnsi="Arial" w:cs="Arial"/>
                <w:sz w:val="20"/>
                <w:szCs w:val="20"/>
              </w:rPr>
              <w:t xml:space="preserve"> reflexivo, construido por sí mismo,</w:t>
            </w:r>
            <w:r w:rsidR="00A50421" w:rsidRPr="00AC5ECF">
              <w:rPr>
                <w:rFonts w:ascii="Arial" w:hAnsi="Arial" w:cs="Arial"/>
                <w:sz w:val="20"/>
                <w:szCs w:val="20"/>
              </w:rPr>
              <w:t xml:space="preserve"> para</w:t>
            </w:r>
            <w:r w:rsidR="00951336" w:rsidRPr="00AC5EC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A50421" w:rsidRPr="00AC5ECF">
              <w:rPr>
                <w:rFonts w:ascii="Arial" w:hAnsi="Arial" w:cs="Arial"/>
                <w:sz w:val="20"/>
                <w:szCs w:val="20"/>
              </w:rPr>
              <w:t>comunicar sus reacciones y opiniones sobre una</w:t>
            </w:r>
            <w:r w:rsidR="00951336" w:rsidRPr="00AC5EC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A50421" w:rsidRPr="00AC5ECF">
              <w:rPr>
                <w:rFonts w:ascii="Arial" w:hAnsi="Arial" w:cs="Arial"/>
                <w:sz w:val="20"/>
                <w:szCs w:val="20"/>
              </w:rPr>
              <w:t>variedad de eventos s</w:t>
            </w:r>
            <w:r w:rsidR="00F264D3" w:rsidRPr="00AC5ECF">
              <w:rPr>
                <w:rFonts w:ascii="Arial" w:hAnsi="Arial" w:cs="Arial"/>
                <w:sz w:val="20"/>
                <w:szCs w:val="20"/>
              </w:rPr>
              <w:t xml:space="preserve">ociales y políticos actuales en los </w:t>
            </w:r>
            <w:r w:rsidR="00A50421" w:rsidRPr="00AC5ECF">
              <w:rPr>
                <w:rFonts w:ascii="Arial" w:hAnsi="Arial" w:cs="Arial"/>
                <w:sz w:val="20"/>
                <w:szCs w:val="20"/>
              </w:rPr>
              <w:t>artículos de noticias</w:t>
            </w:r>
            <w:r w:rsidR="00F264D3" w:rsidRPr="00AC5ECF">
              <w:rPr>
                <w:rFonts w:ascii="Arial" w:hAnsi="Arial" w:cs="Arial"/>
                <w:sz w:val="20"/>
                <w:szCs w:val="20"/>
              </w:rPr>
              <w:t>,</w:t>
            </w:r>
            <w:r w:rsidR="00A50421" w:rsidRPr="00AC5ECF">
              <w:rPr>
                <w:rFonts w:ascii="Arial" w:hAnsi="Arial" w:cs="Arial"/>
                <w:sz w:val="20"/>
                <w:szCs w:val="20"/>
              </w:rPr>
              <w:t xml:space="preserve"> así como un análisis de</w:t>
            </w:r>
            <w:r w:rsidR="00F264D3" w:rsidRPr="00AC5EC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A50421" w:rsidRPr="00AC5ECF">
              <w:rPr>
                <w:rFonts w:ascii="Arial" w:hAnsi="Arial" w:cs="Arial"/>
                <w:sz w:val="20"/>
                <w:szCs w:val="20"/>
              </w:rPr>
              <w:t>cómo el autor desarrolla los eventos. El maestro</w:t>
            </w:r>
            <w:r w:rsidR="00F264D3" w:rsidRPr="00AC5EC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A50421" w:rsidRPr="00AC5ECF">
              <w:rPr>
                <w:rFonts w:ascii="Arial" w:hAnsi="Arial" w:cs="Arial"/>
                <w:sz w:val="20"/>
                <w:szCs w:val="20"/>
              </w:rPr>
              <w:t>generará una gama de preguntas que proporcionarán</w:t>
            </w:r>
          </w:p>
          <w:p w:rsidR="009709E4" w:rsidRPr="00AC5ECF" w:rsidRDefault="00A50421" w:rsidP="00AC5ECF">
            <w:pPr>
              <w:tabs>
                <w:tab w:val="center" w:pos="1422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AC5ECF">
              <w:rPr>
                <w:rFonts w:ascii="Arial" w:hAnsi="Arial" w:cs="Arial"/>
                <w:sz w:val="20"/>
                <w:szCs w:val="20"/>
              </w:rPr>
              <w:t>opciones</w:t>
            </w:r>
            <w:proofErr w:type="gramEnd"/>
            <w:r w:rsidRPr="00AC5ECF">
              <w:rPr>
                <w:rFonts w:ascii="Arial" w:hAnsi="Arial" w:cs="Arial"/>
                <w:sz w:val="20"/>
                <w:szCs w:val="20"/>
              </w:rPr>
              <w:t xml:space="preserve"> e involucrarán al estudiante en un análisis</w:t>
            </w:r>
            <w:r w:rsidR="00F264D3" w:rsidRPr="00AC5EC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C5ECF">
              <w:rPr>
                <w:rFonts w:ascii="Arial" w:hAnsi="Arial" w:cs="Arial"/>
                <w:sz w:val="20"/>
                <w:szCs w:val="20"/>
              </w:rPr>
              <w:t>personal de los textos.</w:t>
            </w:r>
            <w:r w:rsidRPr="00AC5ECF">
              <w:rPr>
                <w:rFonts w:ascii="Arial" w:hAnsi="Arial" w:cs="Arial"/>
                <w:sz w:val="20"/>
                <w:szCs w:val="20"/>
              </w:rPr>
              <w:tab/>
            </w:r>
          </w:p>
        </w:tc>
        <w:tc>
          <w:tcPr>
            <w:tcW w:w="801" w:type="pct"/>
            <w:gridSpan w:val="2"/>
          </w:tcPr>
          <w:p w:rsidR="009709E4" w:rsidRPr="00AC5ECF" w:rsidRDefault="00CB0EB1" w:rsidP="00AC5EC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>Explica:</w:t>
            </w:r>
            <w:r w:rsidR="00951336" w:rsidRPr="00AC5ECF">
              <w:rPr>
                <w:rFonts w:ascii="Arial" w:hAnsi="Arial" w:cs="Arial"/>
                <w:sz w:val="20"/>
                <w:szCs w:val="20"/>
              </w:rPr>
              <w:t xml:space="preserve"> Los estudiantes </w:t>
            </w:r>
            <w:r w:rsidR="00263224" w:rsidRPr="00AC5ECF">
              <w:rPr>
                <w:rFonts w:ascii="Arial" w:hAnsi="Arial" w:cs="Arial"/>
                <w:sz w:val="20"/>
                <w:szCs w:val="20"/>
              </w:rPr>
              <w:t>harán escritos breves</w:t>
            </w:r>
            <w:r w:rsidR="00951336" w:rsidRPr="00AC5ECF">
              <w:rPr>
                <w:rFonts w:ascii="Arial" w:hAnsi="Arial" w:cs="Arial"/>
                <w:sz w:val="20"/>
                <w:szCs w:val="20"/>
              </w:rPr>
              <w:t xml:space="preserve"> a base de artículos de acontecimientos actuales en periódicos y revistas. El maestro proporcionará los artículos y dará opciones a los estudiantes</w:t>
            </w:r>
            <w:r w:rsidR="00512825" w:rsidRPr="00AC5ECF">
              <w:rPr>
                <w:rFonts w:ascii="Arial" w:hAnsi="Arial" w:cs="Arial"/>
                <w:sz w:val="20"/>
                <w:szCs w:val="20"/>
              </w:rPr>
              <w:t xml:space="preserve"> para escoger</w:t>
            </w:r>
            <w:r w:rsidR="00951336" w:rsidRPr="00AC5ECF">
              <w:rPr>
                <w:rFonts w:ascii="Arial" w:hAnsi="Arial" w:cs="Arial"/>
                <w:sz w:val="20"/>
                <w:szCs w:val="20"/>
              </w:rPr>
              <w:t>. El maestro  ejemplificar</w:t>
            </w:r>
            <w:r w:rsidR="00512825" w:rsidRPr="00AC5ECF">
              <w:rPr>
                <w:rFonts w:ascii="Arial" w:hAnsi="Arial" w:cs="Arial"/>
                <w:sz w:val="20"/>
                <w:szCs w:val="20"/>
              </w:rPr>
              <w:t>á</w:t>
            </w:r>
            <w:r w:rsidR="00951336" w:rsidRPr="00AC5ECF">
              <w:rPr>
                <w:rFonts w:ascii="Arial" w:hAnsi="Arial" w:cs="Arial"/>
                <w:sz w:val="20"/>
                <w:szCs w:val="20"/>
              </w:rPr>
              <w:t xml:space="preserve"> las estrategias para una lectura detallada, con énfasis en el análisis que hagan los estudiantes de las ideas</w:t>
            </w:r>
            <w:r w:rsidR="00AC5ECF" w:rsidRPr="00AC5EC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51336" w:rsidRPr="00AC5ECF">
              <w:rPr>
                <w:rFonts w:ascii="Arial" w:hAnsi="Arial" w:cs="Arial"/>
                <w:sz w:val="20"/>
                <w:szCs w:val="20"/>
              </w:rPr>
              <w:t>centrales y los detalles desarrollados a lo largo del texto.</w:t>
            </w:r>
          </w:p>
        </w:tc>
        <w:tc>
          <w:tcPr>
            <w:tcW w:w="801" w:type="pct"/>
          </w:tcPr>
          <w:p w:rsidR="009709E4" w:rsidRPr="00AC5ECF" w:rsidRDefault="00CB0EB1" w:rsidP="00AC5EC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>Explica:</w:t>
            </w:r>
            <w:r w:rsidR="00825402" w:rsidRPr="00AC5ECF">
              <w:rPr>
                <w:rFonts w:ascii="Arial" w:hAnsi="Arial" w:cs="Arial"/>
                <w:sz w:val="20"/>
                <w:szCs w:val="20"/>
              </w:rPr>
              <w:t xml:space="preserve"> El maestro le modelará a los estudiantes la lectura de un artículo y có</w:t>
            </w:r>
            <w:r w:rsidR="0002121B" w:rsidRPr="00AC5ECF">
              <w:rPr>
                <w:rFonts w:ascii="Arial" w:hAnsi="Arial" w:cs="Arial"/>
                <w:sz w:val="20"/>
                <w:szCs w:val="20"/>
              </w:rPr>
              <w:t xml:space="preserve">mo se debe hacer </w:t>
            </w:r>
            <w:r w:rsidR="00263224" w:rsidRPr="00AC5ECF">
              <w:rPr>
                <w:rFonts w:ascii="Arial" w:hAnsi="Arial" w:cs="Arial"/>
                <w:sz w:val="20"/>
                <w:szCs w:val="20"/>
              </w:rPr>
              <w:t xml:space="preserve">la </w:t>
            </w:r>
            <w:r w:rsidR="0002121B" w:rsidRPr="00AC5ECF">
              <w:rPr>
                <w:rFonts w:ascii="Arial" w:hAnsi="Arial" w:cs="Arial"/>
                <w:sz w:val="20"/>
                <w:szCs w:val="20"/>
              </w:rPr>
              <w:t>lectura</w:t>
            </w:r>
            <w:r w:rsidR="00263224" w:rsidRPr="00AC5ECF">
              <w:rPr>
                <w:rFonts w:ascii="Arial" w:hAnsi="Arial" w:cs="Arial"/>
                <w:sz w:val="20"/>
                <w:szCs w:val="20"/>
              </w:rPr>
              <w:t xml:space="preserve"> detallada</w:t>
            </w:r>
            <w:r w:rsidR="0002121B" w:rsidRPr="00AC5ECF">
              <w:rPr>
                <w:rFonts w:ascii="Arial" w:hAnsi="Arial" w:cs="Arial"/>
                <w:sz w:val="20"/>
                <w:szCs w:val="20"/>
              </w:rPr>
              <w:t xml:space="preserve"> y luego generar preguntas. </w:t>
            </w:r>
            <w:r w:rsidR="00825402" w:rsidRPr="00AC5ECF">
              <w:rPr>
                <w:rFonts w:ascii="Arial" w:hAnsi="Arial" w:cs="Arial"/>
                <w:sz w:val="20"/>
                <w:szCs w:val="20"/>
              </w:rPr>
              <w:t>Los estudiantes generarán preguntas sobre los</w:t>
            </w:r>
            <w:r w:rsidR="00263224" w:rsidRPr="00AC5EC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25402" w:rsidRPr="00AC5ECF">
              <w:rPr>
                <w:rFonts w:ascii="Arial" w:hAnsi="Arial" w:cs="Arial"/>
                <w:sz w:val="20"/>
                <w:szCs w:val="20"/>
              </w:rPr>
              <w:t>textos y escribirán respuestas a sus propias preguntas.</w:t>
            </w:r>
            <w:r w:rsidR="00263224" w:rsidRPr="00AC5EC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25402" w:rsidRPr="00AC5ECF">
              <w:rPr>
                <w:rFonts w:ascii="Arial" w:hAnsi="Arial" w:cs="Arial"/>
                <w:sz w:val="20"/>
                <w:szCs w:val="20"/>
              </w:rPr>
              <w:t>Después, intercambiarán los artículos con otros</w:t>
            </w:r>
            <w:r w:rsidR="00263224" w:rsidRPr="00AC5EC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25402" w:rsidRPr="00AC5ECF">
              <w:rPr>
                <w:rFonts w:ascii="Arial" w:hAnsi="Arial" w:cs="Arial"/>
                <w:sz w:val="20"/>
                <w:szCs w:val="20"/>
              </w:rPr>
              <w:t>compañeros o grupos y conducirán una lectura</w:t>
            </w:r>
            <w:r w:rsidR="00191168" w:rsidRPr="00AC5EC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25402" w:rsidRPr="00AC5ECF">
              <w:rPr>
                <w:rFonts w:ascii="Arial" w:hAnsi="Arial" w:cs="Arial"/>
                <w:sz w:val="20"/>
                <w:szCs w:val="20"/>
              </w:rPr>
              <w:t>detallada para responder a sus propias preguntas.</w:t>
            </w:r>
          </w:p>
        </w:tc>
      </w:tr>
      <w:tr w:rsidR="00AC5ECF" w:rsidRPr="00AC5ECF" w:rsidTr="00AC5ECF">
        <w:trPr>
          <w:trHeight w:val="1268"/>
        </w:trPr>
        <w:tc>
          <w:tcPr>
            <w:tcW w:w="899" w:type="pct"/>
            <w:vAlign w:val="center"/>
          </w:tcPr>
          <w:p w:rsidR="009709E4" w:rsidRPr="00AC5ECF" w:rsidRDefault="003E13E9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 xml:space="preserve">Actividad de </w:t>
            </w:r>
            <w:r w:rsidR="009709E4" w:rsidRPr="00AC5ECF">
              <w:rPr>
                <w:rFonts w:ascii="Arial" w:hAnsi="Arial" w:cs="Arial"/>
                <w:sz w:val="20"/>
                <w:szCs w:val="20"/>
              </w:rPr>
              <w:t>Cierre</w:t>
            </w:r>
            <w:bookmarkStart w:id="0" w:name="_GoBack"/>
            <w:bookmarkEnd w:id="0"/>
          </w:p>
        </w:tc>
        <w:tc>
          <w:tcPr>
            <w:tcW w:w="850" w:type="pct"/>
          </w:tcPr>
          <w:p w:rsidR="00AB0D4B" w:rsidRPr="00AC5ECF" w:rsidRDefault="00B402A6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>Explica:</w:t>
            </w:r>
            <w:r w:rsidR="0021004F" w:rsidRPr="00AC5EC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AB0D4B" w:rsidRPr="00AC5ECF">
              <w:rPr>
                <w:rFonts w:ascii="Arial" w:hAnsi="Arial" w:cs="Arial"/>
                <w:sz w:val="20"/>
                <w:szCs w:val="20"/>
              </w:rPr>
              <w:t xml:space="preserve">Cada estudiante compartirá el resumen del artículo que leyó (no necesariamente lee el párrafo, pero puede comentar sobre el artículo). </w:t>
            </w:r>
          </w:p>
        </w:tc>
        <w:tc>
          <w:tcPr>
            <w:tcW w:w="848" w:type="pct"/>
          </w:tcPr>
          <w:p w:rsidR="009709E4" w:rsidRPr="00AC5ECF" w:rsidRDefault="00CB0EB1" w:rsidP="001D2BF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>Explica:</w:t>
            </w:r>
            <w:r w:rsidR="001D2BF6" w:rsidRPr="00AC5ECF">
              <w:rPr>
                <w:rFonts w:ascii="Arial" w:hAnsi="Arial" w:cs="Arial"/>
                <w:sz w:val="20"/>
                <w:szCs w:val="20"/>
              </w:rPr>
              <w:t xml:space="preserve"> Discusión de la tarea.</w:t>
            </w:r>
          </w:p>
        </w:tc>
        <w:tc>
          <w:tcPr>
            <w:tcW w:w="801" w:type="pct"/>
          </w:tcPr>
          <w:p w:rsidR="009709E4" w:rsidRPr="00AC5ECF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>Explica:</w:t>
            </w:r>
            <w:r w:rsidR="00F264D3" w:rsidRPr="00AC5ECF">
              <w:rPr>
                <w:rFonts w:ascii="Arial" w:hAnsi="Arial" w:cs="Arial"/>
                <w:sz w:val="20"/>
                <w:szCs w:val="20"/>
              </w:rPr>
              <w:t xml:space="preserve"> Revisión del trabajo. </w:t>
            </w:r>
          </w:p>
        </w:tc>
        <w:tc>
          <w:tcPr>
            <w:tcW w:w="801" w:type="pct"/>
            <w:gridSpan w:val="2"/>
          </w:tcPr>
          <w:p w:rsidR="009709E4" w:rsidRPr="00AC5ECF" w:rsidRDefault="00CB0EB1" w:rsidP="00AC5EC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>Explica:</w:t>
            </w:r>
            <w:r w:rsidR="00512825" w:rsidRPr="00AC5ECF">
              <w:rPr>
                <w:rFonts w:ascii="Arial" w:hAnsi="Arial" w:cs="Arial"/>
                <w:sz w:val="20"/>
                <w:szCs w:val="20"/>
              </w:rPr>
              <w:t xml:space="preserve"> Compartir qué artículos se han leído, qué se ha hallado</w:t>
            </w:r>
          </w:p>
        </w:tc>
        <w:tc>
          <w:tcPr>
            <w:tcW w:w="801" w:type="pct"/>
          </w:tcPr>
          <w:p w:rsidR="009709E4" w:rsidRPr="00AC5ECF" w:rsidRDefault="00CB0EB1" w:rsidP="00CC5D5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>Explica:</w:t>
            </w:r>
            <w:r w:rsidR="0002121B" w:rsidRPr="00AC5ECF">
              <w:rPr>
                <w:rFonts w:ascii="Arial" w:hAnsi="Arial" w:cs="Arial"/>
                <w:sz w:val="20"/>
                <w:szCs w:val="20"/>
              </w:rPr>
              <w:t xml:space="preserve"> Compartir y evaluar las preguntas </w:t>
            </w:r>
            <w:r w:rsidR="00CC5D51" w:rsidRPr="00AC5ECF">
              <w:rPr>
                <w:rFonts w:ascii="Arial" w:hAnsi="Arial" w:cs="Arial"/>
                <w:sz w:val="20"/>
                <w:szCs w:val="20"/>
              </w:rPr>
              <w:t>y respuestas hecha</w:t>
            </w:r>
            <w:r w:rsidR="0002121B" w:rsidRPr="00AC5ECF">
              <w:rPr>
                <w:rFonts w:ascii="Arial" w:hAnsi="Arial" w:cs="Arial"/>
                <w:sz w:val="20"/>
                <w:szCs w:val="20"/>
              </w:rPr>
              <w:t xml:space="preserve">s por estudiantes. </w:t>
            </w:r>
          </w:p>
        </w:tc>
      </w:tr>
      <w:tr w:rsidR="00AC5ECF" w:rsidRPr="00AC5ECF" w:rsidTr="00AC7617">
        <w:trPr>
          <w:trHeight w:val="58"/>
        </w:trPr>
        <w:tc>
          <w:tcPr>
            <w:tcW w:w="899" w:type="pct"/>
            <w:vAlign w:val="center"/>
          </w:tcPr>
          <w:p w:rsidR="00686827" w:rsidRPr="00AC5ECF" w:rsidRDefault="00686827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 xml:space="preserve">Avalúos Formativos - Otras </w:t>
            </w:r>
            <w:r w:rsidRPr="00AC5ECF">
              <w:rPr>
                <w:rFonts w:ascii="Arial" w:hAnsi="Arial" w:cs="Arial"/>
                <w:sz w:val="20"/>
                <w:szCs w:val="20"/>
              </w:rPr>
              <w:lastRenderedPageBreak/>
              <w:t>evidencias</w:t>
            </w:r>
          </w:p>
        </w:tc>
        <w:tc>
          <w:tcPr>
            <w:tcW w:w="850" w:type="pct"/>
          </w:tcPr>
          <w:p w:rsidR="009B1917" w:rsidRPr="00AC5ECF" w:rsidRDefault="00AC5ECF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lastRenderedPageBreak/>
              <w:t>Escribir resumen</w:t>
            </w:r>
          </w:p>
          <w:p w:rsidR="009B1917" w:rsidRPr="00AC5ECF" w:rsidRDefault="009B191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9B1917" w:rsidRPr="00AC5ECF" w:rsidRDefault="009B1917" w:rsidP="009B1917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686827" w:rsidRPr="00AC5ECF" w:rsidRDefault="00A50421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>Observar y escribir detalles.</w:t>
            </w:r>
          </w:p>
        </w:tc>
        <w:tc>
          <w:tcPr>
            <w:tcW w:w="801" w:type="pct"/>
          </w:tcPr>
          <w:p w:rsidR="009B1917" w:rsidRPr="00AC5ECF" w:rsidRDefault="00AC5ECF" w:rsidP="009B1917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1182196506"/>
                <w:placeholder>
                  <w:docPart w:val="0982B74F46524FE1A299E2BB567CA5A3"/>
                </w:placeholder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EndPr/>
              <w:sdtContent>
                <w:r w:rsidR="00951336" w:rsidRPr="00AC5ECF">
                  <w:rPr>
                    <w:rFonts w:ascii="Arial" w:hAnsi="Arial" w:cs="Arial"/>
                    <w:sz w:val="20"/>
                    <w:szCs w:val="20"/>
                  </w:rPr>
                  <w:t>Diario Reflexivo</w:t>
                </w:r>
              </w:sdtContent>
            </w:sdt>
          </w:p>
          <w:p w:rsidR="009B1917" w:rsidRPr="00AC5ECF" w:rsidRDefault="009B1917" w:rsidP="009B191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686827" w:rsidRPr="00AC5ECF" w:rsidRDefault="0068682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9B1917" w:rsidRPr="00AC5ECF" w:rsidRDefault="00512825" w:rsidP="009B191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lastRenderedPageBreak/>
              <w:t>Trabajo de escritura</w:t>
            </w:r>
          </w:p>
          <w:p w:rsidR="00686827" w:rsidRPr="00AC5ECF" w:rsidRDefault="0068682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686827" w:rsidRPr="00AC5ECF" w:rsidRDefault="0002121B" w:rsidP="0002121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>Redacción de preguntas</w:t>
            </w:r>
          </w:p>
        </w:tc>
      </w:tr>
      <w:tr w:rsidR="00AC5ECF" w:rsidRPr="00AC5ECF" w:rsidTr="00AC7617">
        <w:trPr>
          <w:trHeight w:val="58"/>
        </w:trPr>
        <w:tc>
          <w:tcPr>
            <w:tcW w:w="899" w:type="pct"/>
            <w:vAlign w:val="center"/>
          </w:tcPr>
          <w:p w:rsidR="00AA0738" w:rsidRPr="00AC5ECF" w:rsidRDefault="00AA0738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lastRenderedPageBreak/>
              <w:t>Materiales</w:t>
            </w:r>
          </w:p>
        </w:tc>
        <w:tc>
          <w:tcPr>
            <w:tcW w:w="850" w:type="pct"/>
          </w:tcPr>
          <w:p w:rsidR="0021004F" w:rsidRPr="00AC5ECF" w:rsidRDefault="00AC5ECF" w:rsidP="0021004F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1119376634"/>
                <w:placeholder>
                  <w:docPart w:val="45AAABB7A3114F5BAEF91357CEFF5947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EndPr/>
              <w:sdtContent>
                <w:r w:rsidR="00A50421" w:rsidRPr="00AC5ECF">
                  <w:rPr>
                    <w:rFonts w:ascii="Arial" w:hAnsi="Arial" w:cs="Arial"/>
                    <w:sz w:val="20"/>
                    <w:szCs w:val="20"/>
                  </w:rPr>
                  <w:t>Periódico / revistas</w:t>
                </w:r>
              </w:sdtContent>
            </w:sdt>
          </w:p>
          <w:p w:rsidR="00AA0738" w:rsidRPr="00AC5ECF" w:rsidRDefault="0021004F" w:rsidP="0021004F">
            <w:pPr>
              <w:rPr>
                <w:rFonts w:ascii="Arial" w:eastAsia="Times New Roman" w:hAnsi="Arial" w:cs="Arial"/>
                <w:sz w:val="20"/>
                <w:szCs w:val="20"/>
                <w:lang w:eastAsia="ja-JP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>Otros: _____________________</w:t>
            </w:r>
          </w:p>
        </w:tc>
        <w:tc>
          <w:tcPr>
            <w:tcW w:w="848" w:type="pct"/>
          </w:tcPr>
          <w:p w:rsidR="0021004F" w:rsidRPr="00AC5ECF" w:rsidRDefault="00AC5ECF" w:rsidP="0021004F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344055978"/>
                <w:placeholder>
                  <w:docPart w:val="4ECB61DA41FB4F688E3DB69FF5D09BAE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EndPr/>
              <w:sdtContent>
                <w:r w:rsidR="00A50421" w:rsidRPr="00AC5ECF">
                  <w:rPr>
                    <w:rFonts w:ascii="Arial" w:hAnsi="Arial" w:cs="Arial"/>
                    <w:sz w:val="20"/>
                    <w:szCs w:val="20"/>
                  </w:rPr>
                  <w:t>Vídeos</w:t>
                </w:r>
              </w:sdtContent>
            </w:sdt>
          </w:p>
          <w:p w:rsidR="0021004F" w:rsidRPr="00AC5ECF" w:rsidRDefault="0021004F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>Otros: _____________________</w:t>
            </w:r>
          </w:p>
        </w:tc>
        <w:tc>
          <w:tcPr>
            <w:tcW w:w="801" w:type="pct"/>
          </w:tcPr>
          <w:p w:rsidR="00CB0EB1" w:rsidRPr="00AC5ECF" w:rsidRDefault="00AC5ECF" w:rsidP="00CB0EB1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1188955473"/>
                <w:placeholder>
                  <w:docPart w:val="BB9F28C380044334B22AE0E73B5239B8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EndPr/>
              <w:sdtContent>
                <w:r w:rsidR="00951336" w:rsidRPr="00AC5ECF">
                  <w:rPr>
                    <w:rFonts w:ascii="Arial" w:hAnsi="Arial" w:cs="Arial"/>
                    <w:sz w:val="20"/>
                    <w:szCs w:val="20"/>
                  </w:rPr>
                  <w:t>Papel de construcción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</w:rPr>
              <w:id w:val="982662718"/>
              <w:placeholder>
                <w:docPart w:val="6CF88799295642E3BAA04C68B38A99BA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CB0EB1" w:rsidRPr="00AC5ECF" w:rsidRDefault="00263224" w:rsidP="00CB0EB1">
                <w:pPr>
                  <w:rPr>
                    <w:rFonts w:ascii="Arial" w:eastAsia="Times New Roman" w:hAnsi="Arial" w:cs="Arial"/>
                    <w:sz w:val="20"/>
                    <w:szCs w:val="20"/>
                    <w:lang w:eastAsia="ja-JP"/>
                  </w:rPr>
                </w:pPr>
                <w:r w:rsidRPr="00AC5ECF">
                  <w:rPr>
                    <w:rFonts w:ascii="Arial" w:hAnsi="Arial" w:cs="Arial"/>
                    <w:sz w:val="20"/>
                    <w:szCs w:val="20"/>
                  </w:rPr>
                  <w:t>regla, pega y tijera</w:t>
                </w:r>
              </w:p>
            </w:sdtContent>
          </w:sdt>
          <w:p w:rsidR="00AA0738" w:rsidRPr="00AC5ECF" w:rsidRDefault="00CB0EB1" w:rsidP="002632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 xml:space="preserve">Otros: </w:t>
            </w:r>
            <w:r w:rsidR="00263224" w:rsidRPr="00AC5ECF">
              <w:rPr>
                <w:rFonts w:ascii="Arial" w:hAnsi="Arial" w:cs="Arial"/>
                <w:sz w:val="20"/>
                <w:szCs w:val="20"/>
                <w:u w:val="single"/>
              </w:rPr>
              <w:t>papel de construcción</w:t>
            </w:r>
          </w:p>
        </w:tc>
        <w:tc>
          <w:tcPr>
            <w:tcW w:w="801" w:type="pct"/>
            <w:gridSpan w:val="2"/>
          </w:tcPr>
          <w:p w:rsidR="00AA0738" w:rsidRPr="00AC5ECF" w:rsidRDefault="00A93688" w:rsidP="002632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 xml:space="preserve">Otros: </w:t>
            </w:r>
            <w:r w:rsidR="00263224" w:rsidRPr="00AC5ECF">
              <w:rPr>
                <w:rFonts w:ascii="Arial" w:hAnsi="Arial" w:cs="Arial"/>
                <w:sz w:val="20"/>
                <w:szCs w:val="20"/>
                <w:u w:val="single"/>
              </w:rPr>
              <w:t>uso de artículos</w:t>
            </w:r>
            <w:r w:rsidR="00263224" w:rsidRPr="00AC5ECF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01" w:type="pct"/>
          </w:tcPr>
          <w:p w:rsidR="00AA0738" w:rsidRPr="00AC5ECF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>Otros: ____________________</w:t>
            </w:r>
          </w:p>
        </w:tc>
      </w:tr>
      <w:tr w:rsidR="00AC5ECF" w:rsidRPr="00AC5ECF" w:rsidTr="000815BE">
        <w:trPr>
          <w:trHeight w:val="926"/>
        </w:trPr>
        <w:tc>
          <w:tcPr>
            <w:tcW w:w="899" w:type="pct"/>
            <w:vAlign w:val="center"/>
          </w:tcPr>
          <w:p w:rsidR="00CB0EB1" w:rsidRPr="00AC5ECF" w:rsidRDefault="00CB0EB1" w:rsidP="00CB0EB1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>Asignación</w:t>
            </w:r>
          </w:p>
        </w:tc>
        <w:tc>
          <w:tcPr>
            <w:tcW w:w="850" w:type="pct"/>
          </w:tcPr>
          <w:p w:rsidR="00CB0EB1" w:rsidRPr="00AC5ECF" w:rsidRDefault="00CB0EB1" w:rsidP="00CB0EB1">
            <w:pPr>
              <w:rPr>
                <w:rStyle w:val="hps"/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CB0EB1" w:rsidRPr="00AC5ECF" w:rsidRDefault="00F264D3" w:rsidP="000815BE">
            <w:pPr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>Se le</w:t>
            </w:r>
            <w:r w:rsidR="00263224" w:rsidRPr="00AC5ECF">
              <w:rPr>
                <w:rFonts w:ascii="Arial" w:hAnsi="Arial" w:cs="Arial"/>
                <w:sz w:val="20"/>
                <w:szCs w:val="20"/>
              </w:rPr>
              <w:t>s</w:t>
            </w:r>
            <w:r w:rsidRPr="00AC5ECF">
              <w:rPr>
                <w:rFonts w:ascii="Arial" w:hAnsi="Arial" w:cs="Arial"/>
                <w:sz w:val="20"/>
                <w:szCs w:val="20"/>
              </w:rPr>
              <w:t xml:space="preserve"> pedirá a los estudiantes que traigan </w:t>
            </w:r>
            <w:r w:rsidR="00263224" w:rsidRPr="00AC5ECF">
              <w:rPr>
                <w:rFonts w:ascii="Arial" w:hAnsi="Arial" w:cs="Arial"/>
                <w:sz w:val="20"/>
                <w:szCs w:val="20"/>
              </w:rPr>
              <w:t>periódicos o revistas al salón.</w:t>
            </w:r>
          </w:p>
        </w:tc>
        <w:tc>
          <w:tcPr>
            <w:tcW w:w="801" w:type="pct"/>
          </w:tcPr>
          <w:p w:rsidR="00CB0EB1" w:rsidRPr="00AC5ECF" w:rsidRDefault="00CB0EB1" w:rsidP="00CB0EB1">
            <w:pPr>
              <w:rPr>
                <w:rFonts w:ascii="Arial" w:hAnsi="Arial" w:cs="Arial"/>
                <w:sz w:val="20"/>
                <w:szCs w:val="20"/>
              </w:rPr>
            </w:pPr>
          </w:p>
          <w:p w:rsidR="00CB0EB1" w:rsidRPr="00AC5ECF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CB0EB1" w:rsidRPr="00AC5ECF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B0EB1" w:rsidRPr="00AC5ECF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C5ECF" w:rsidRPr="00AC5ECF" w:rsidTr="000815BE">
        <w:trPr>
          <w:trHeight w:val="1439"/>
        </w:trPr>
        <w:tc>
          <w:tcPr>
            <w:tcW w:w="899" w:type="pct"/>
          </w:tcPr>
          <w:p w:rsidR="00CB0EB1" w:rsidRPr="00AC5ECF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>Estrategias de instrucción diferenciada</w:t>
            </w:r>
          </w:p>
          <w:p w:rsidR="00CB0EB1" w:rsidRPr="00AC5ECF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pct"/>
          </w:tcPr>
          <w:p w:rsidR="00A93688" w:rsidRPr="00AC5ECF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>Educación especial:</w:t>
            </w:r>
          </w:p>
          <w:p w:rsidR="00A93688" w:rsidRPr="00AC5ECF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p w:rsidR="00A93688" w:rsidRPr="00AC5ECF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>Sección 504:</w:t>
            </w:r>
          </w:p>
          <w:p w:rsidR="00CB0EB1" w:rsidRPr="00AC5ECF" w:rsidRDefault="00A93688" w:rsidP="000815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>Dotados:</w:t>
            </w:r>
          </w:p>
        </w:tc>
        <w:tc>
          <w:tcPr>
            <w:tcW w:w="848" w:type="pct"/>
          </w:tcPr>
          <w:p w:rsidR="004B45D1" w:rsidRPr="00AC5ECF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>Educación especial:</w:t>
            </w:r>
          </w:p>
          <w:p w:rsidR="004B45D1" w:rsidRPr="00AC5ECF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p w:rsidR="004B45D1" w:rsidRPr="00AC5ECF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>Sección 504:</w:t>
            </w:r>
          </w:p>
          <w:p w:rsidR="00CB0EB1" w:rsidRPr="00AC5ECF" w:rsidRDefault="004B45D1" w:rsidP="000815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>Dotados:</w:t>
            </w:r>
          </w:p>
        </w:tc>
        <w:tc>
          <w:tcPr>
            <w:tcW w:w="801" w:type="pct"/>
          </w:tcPr>
          <w:p w:rsidR="004B45D1" w:rsidRPr="00AC5ECF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>Educación especial:</w:t>
            </w:r>
          </w:p>
          <w:p w:rsidR="004B45D1" w:rsidRPr="00AC5ECF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p w:rsidR="004B45D1" w:rsidRPr="00AC5ECF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>Sección 504:</w:t>
            </w:r>
          </w:p>
          <w:p w:rsidR="00CB0EB1" w:rsidRPr="00AC5ECF" w:rsidRDefault="004B45D1" w:rsidP="000815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>Dotados:</w:t>
            </w:r>
          </w:p>
        </w:tc>
        <w:tc>
          <w:tcPr>
            <w:tcW w:w="801" w:type="pct"/>
            <w:gridSpan w:val="2"/>
          </w:tcPr>
          <w:p w:rsidR="004B45D1" w:rsidRPr="00AC5ECF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>Educación especial:</w:t>
            </w:r>
          </w:p>
          <w:p w:rsidR="004B45D1" w:rsidRPr="00AC5ECF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p w:rsidR="004B45D1" w:rsidRPr="00AC5ECF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>Sección 504:</w:t>
            </w:r>
          </w:p>
          <w:p w:rsidR="00CB0EB1" w:rsidRPr="00AC5ECF" w:rsidRDefault="004B45D1" w:rsidP="000815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>Dotados:</w:t>
            </w:r>
          </w:p>
        </w:tc>
        <w:tc>
          <w:tcPr>
            <w:tcW w:w="801" w:type="pct"/>
          </w:tcPr>
          <w:p w:rsidR="004B45D1" w:rsidRPr="00AC5ECF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>Educación especial:</w:t>
            </w:r>
          </w:p>
          <w:p w:rsidR="004B45D1" w:rsidRPr="00AC5ECF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p w:rsidR="004B45D1" w:rsidRPr="00AC5ECF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>Sección 504:</w:t>
            </w:r>
          </w:p>
          <w:p w:rsidR="00CB0EB1" w:rsidRPr="00AC5ECF" w:rsidRDefault="004B45D1" w:rsidP="000815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>Dotados:</w:t>
            </w:r>
          </w:p>
        </w:tc>
      </w:tr>
      <w:tr w:rsidR="00AC5ECF" w:rsidRPr="00AC5ECF" w:rsidTr="00CB0EB1">
        <w:trPr>
          <w:trHeight w:val="99"/>
        </w:trPr>
        <w:tc>
          <w:tcPr>
            <w:tcW w:w="899" w:type="pct"/>
          </w:tcPr>
          <w:p w:rsidR="00CB0EB1" w:rsidRPr="00AC5ECF" w:rsidRDefault="00CB0EB1" w:rsidP="00CB0EB1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AC5ECF">
              <w:rPr>
                <w:rFonts w:ascii="Arial" w:hAnsi="Arial" w:cs="Arial"/>
                <w:sz w:val="20"/>
                <w:szCs w:val="20"/>
              </w:rPr>
              <w:t>Reflexión de la Praxis</w:t>
            </w:r>
          </w:p>
        </w:tc>
        <w:tc>
          <w:tcPr>
            <w:tcW w:w="850" w:type="pct"/>
            <w:shd w:val="clear" w:color="auto" w:fill="auto"/>
          </w:tcPr>
          <w:p w:rsidR="00CB0EB1" w:rsidRPr="00AC5ECF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CB0EB1" w:rsidRPr="00AC5ECF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B0EB1" w:rsidRPr="00AC5ECF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CB0EB1" w:rsidRPr="00AC5ECF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B0EB1" w:rsidRPr="00AC5ECF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8A3D29" w:rsidRPr="00AC5ECF" w:rsidRDefault="008A3D29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B612D" w:rsidRPr="00AC5ECF" w:rsidRDefault="003B612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B612D" w:rsidRPr="00AC5ECF" w:rsidRDefault="003B612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B612D" w:rsidRPr="00AC5ECF" w:rsidRDefault="003B612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B612D" w:rsidRPr="00AC5ECF" w:rsidRDefault="003B612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B612D" w:rsidRPr="00AC5ECF" w:rsidRDefault="003B612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B612D" w:rsidRPr="00AC5ECF" w:rsidRDefault="003B612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3B612D" w:rsidRPr="00AC5ECF" w:rsidSect="00595692">
      <w:headerReference w:type="default" r:id="rId9"/>
      <w:pgSz w:w="20160" w:h="12240" w:orient="landscape" w:code="5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49E5" w:rsidRDefault="00C349E5" w:rsidP="0074328A">
      <w:pPr>
        <w:spacing w:after="0" w:line="240" w:lineRule="auto"/>
      </w:pPr>
      <w:r>
        <w:separator/>
      </w:r>
    </w:p>
  </w:endnote>
  <w:endnote w:type="continuationSeparator" w:id="0">
    <w:p w:rsidR="00C349E5" w:rsidRDefault="00C349E5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49E5" w:rsidRDefault="00C349E5" w:rsidP="0074328A">
      <w:pPr>
        <w:spacing w:after="0" w:line="240" w:lineRule="auto"/>
      </w:pPr>
      <w:r>
        <w:separator/>
      </w:r>
    </w:p>
  </w:footnote>
  <w:footnote w:type="continuationSeparator" w:id="0">
    <w:p w:rsidR="00C349E5" w:rsidRDefault="00C349E5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0F0E" w:rsidRPr="001D1F44" w:rsidRDefault="003B612D">
    <w:pPr>
      <w:pStyle w:val="Header"/>
      <w:rPr>
        <w:sz w:val="20"/>
      </w:rPr>
    </w:pPr>
    <w:r>
      <w:rPr>
        <w:noProof/>
        <w:lang w:val="en-US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4115" cy="812165"/>
          <wp:effectExtent l="0" t="0" r="0" b="6985"/>
          <wp:wrapNone/>
          <wp:docPr id="1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44115" cy="8121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5F0F0E" w:rsidRPr="001D1F44" w:rsidRDefault="005F0F0E">
    <w:pPr>
      <w:pStyle w:val="Header"/>
      <w:rPr>
        <w:sz w:val="20"/>
      </w:rPr>
    </w:pPr>
  </w:p>
  <w:p w:rsidR="005F0F0E" w:rsidRPr="001D1F44" w:rsidRDefault="005F0F0E">
    <w:pPr>
      <w:pStyle w:val="Header"/>
      <w:rPr>
        <w:sz w:val="20"/>
      </w:rPr>
    </w:pPr>
  </w:p>
  <w:p w:rsidR="005F0F0E" w:rsidRPr="001D1F44" w:rsidRDefault="005F0F0E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9"/>
  </w:num>
  <w:num w:numId="5">
    <w:abstractNumId w:val="0"/>
  </w:num>
  <w:num w:numId="6">
    <w:abstractNumId w:val="2"/>
  </w:num>
  <w:num w:numId="7">
    <w:abstractNumId w:val="10"/>
  </w:num>
  <w:num w:numId="8">
    <w:abstractNumId w:val="1"/>
  </w:num>
  <w:num w:numId="9">
    <w:abstractNumId w:val="7"/>
  </w:num>
  <w:num w:numId="10">
    <w:abstractNumId w:val="4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49E5"/>
    <w:rsid w:val="0000667E"/>
    <w:rsid w:val="00007E55"/>
    <w:rsid w:val="0001487A"/>
    <w:rsid w:val="00016A72"/>
    <w:rsid w:val="0002121B"/>
    <w:rsid w:val="000240B0"/>
    <w:rsid w:val="00063C1E"/>
    <w:rsid w:val="00065825"/>
    <w:rsid w:val="000815BE"/>
    <w:rsid w:val="000F2881"/>
    <w:rsid w:val="0015766D"/>
    <w:rsid w:val="001719CB"/>
    <w:rsid w:val="0018326B"/>
    <w:rsid w:val="00185941"/>
    <w:rsid w:val="00191168"/>
    <w:rsid w:val="00194C88"/>
    <w:rsid w:val="00194ED2"/>
    <w:rsid w:val="00197CA5"/>
    <w:rsid w:val="001A098E"/>
    <w:rsid w:val="001D1F44"/>
    <w:rsid w:val="001D2BF6"/>
    <w:rsid w:val="001F066E"/>
    <w:rsid w:val="0021004F"/>
    <w:rsid w:val="00243D67"/>
    <w:rsid w:val="00251358"/>
    <w:rsid w:val="00251BEF"/>
    <w:rsid w:val="00262048"/>
    <w:rsid w:val="00263224"/>
    <w:rsid w:val="00273623"/>
    <w:rsid w:val="002B7687"/>
    <w:rsid w:val="002B7C5A"/>
    <w:rsid w:val="003036A2"/>
    <w:rsid w:val="00310E21"/>
    <w:rsid w:val="00311F1D"/>
    <w:rsid w:val="0034763F"/>
    <w:rsid w:val="0035113E"/>
    <w:rsid w:val="0035532B"/>
    <w:rsid w:val="00365D9F"/>
    <w:rsid w:val="003902EA"/>
    <w:rsid w:val="003B612D"/>
    <w:rsid w:val="003E13E9"/>
    <w:rsid w:val="003E4C88"/>
    <w:rsid w:val="004120CC"/>
    <w:rsid w:val="00422944"/>
    <w:rsid w:val="00436BB0"/>
    <w:rsid w:val="004749E7"/>
    <w:rsid w:val="00496402"/>
    <w:rsid w:val="004B45D1"/>
    <w:rsid w:val="004C6ABB"/>
    <w:rsid w:val="004D7A54"/>
    <w:rsid w:val="00512825"/>
    <w:rsid w:val="00525C8A"/>
    <w:rsid w:val="0053164D"/>
    <w:rsid w:val="00544746"/>
    <w:rsid w:val="00575DA4"/>
    <w:rsid w:val="00595692"/>
    <w:rsid w:val="005B7582"/>
    <w:rsid w:val="005E3CFA"/>
    <w:rsid w:val="005F0F0E"/>
    <w:rsid w:val="00604712"/>
    <w:rsid w:val="00663CEB"/>
    <w:rsid w:val="00686827"/>
    <w:rsid w:val="00686E40"/>
    <w:rsid w:val="006A3631"/>
    <w:rsid w:val="006C439F"/>
    <w:rsid w:val="006D312E"/>
    <w:rsid w:val="0070525C"/>
    <w:rsid w:val="007151EA"/>
    <w:rsid w:val="00716C5D"/>
    <w:rsid w:val="00717A5A"/>
    <w:rsid w:val="00730DD2"/>
    <w:rsid w:val="0074328A"/>
    <w:rsid w:val="007447AD"/>
    <w:rsid w:val="00762791"/>
    <w:rsid w:val="00764D29"/>
    <w:rsid w:val="00796D23"/>
    <w:rsid w:val="007A4D53"/>
    <w:rsid w:val="00802AFD"/>
    <w:rsid w:val="00812792"/>
    <w:rsid w:val="008150EF"/>
    <w:rsid w:val="00825402"/>
    <w:rsid w:val="008352B7"/>
    <w:rsid w:val="00844129"/>
    <w:rsid w:val="0085145E"/>
    <w:rsid w:val="00863BDD"/>
    <w:rsid w:val="008A00F4"/>
    <w:rsid w:val="008A0DB2"/>
    <w:rsid w:val="008A3158"/>
    <w:rsid w:val="008A3D29"/>
    <w:rsid w:val="008B125D"/>
    <w:rsid w:val="008B2BD2"/>
    <w:rsid w:val="008F0859"/>
    <w:rsid w:val="009008C3"/>
    <w:rsid w:val="00924778"/>
    <w:rsid w:val="00931D62"/>
    <w:rsid w:val="00943657"/>
    <w:rsid w:val="00944C2A"/>
    <w:rsid w:val="00951336"/>
    <w:rsid w:val="009709E4"/>
    <w:rsid w:val="00977029"/>
    <w:rsid w:val="009A0FEF"/>
    <w:rsid w:val="009B1917"/>
    <w:rsid w:val="00A0220F"/>
    <w:rsid w:val="00A02B56"/>
    <w:rsid w:val="00A2102F"/>
    <w:rsid w:val="00A30626"/>
    <w:rsid w:val="00A35519"/>
    <w:rsid w:val="00A50421"/>
    <w:rsid w:val="00A542A4"/>
    <w:rsid w:val="00A5506F"/>
    <w:rsid w:val="00A83BFD"/>
    <w:rsid w:val="00A93688"/>
    <w:rsid w:val="00AA0738"/>
    <w:rsid w:val="00AA43C0"/>
    <w:rsid w:val="00AB0D4B"/>
    <w:rsid w:val="00AB4D8D"/>
    <w:rsid w:val="00AC5ECF"/>
    <w:rsid w:val="00AC6CB7"/>
    <w:rsid w:val="00AC7617"/>
    <w:rsid w:val="00B00D45"/>
    <w:rsid w:val="00B048DF"/>
    <w:rsid w:val="00B13A89"/>
    <w:rsid w:val="00B221A4"/>
    <w:rsid w:val="00B402A6"/>
    <w:rsid w:val="00B74AF8"/>
    <w:rsid w:val="00B95168"/>
    <w:rsid w:val="00BA3EC8"/>
    <w:rsid w:val="00BB4622"/>
    <w:rsid w:val="00BB6491"/>
    <w:rsid w:val="00BC7B3C"/>
    <w:rsid w:val="00BD0025"/>
    <w:rsid w:val="00BE187B"/>
    <w:rsid w:val="00C30E67"/>
    <w:rsid w:val="00C349E5"/>
    <w:rsid w:val="00C467DA"/>
    <w:rsid w:val="00C507A3"/>
    <w:rsid w:val="00C80193"/>
    <w:rsid w:val="00CB0EB1"/>
    <w:rsid w:val="00CB5082"/>
    <w:rsid w:val="00CC5D51"/>
    <w:rsid w:val="00D04287"/>
    <w:rsid w:val="00D37428"/>
    <w:rsid w:val="00D4373A"/>
    <w:rsid w:val="00D52C41"/>
    <w:rsid w:val="00D60F1C"/>
    <w:rsid w:val="00D95F31"/>
    <w:rsid w:val="00DD4493"/>
    <w:rsid w:val="00DF0681"/>
    <w:rsid w:val="00E152EE"/>
    <w:rsid w:val="00E3128C"/>
    <w:rsid w:val="00E55EC7"/>
    <w:rsid w:val="00EB6DC4"/>
    <w:rsid w:val="00EE0EA9"/>
    <w:rsid w:val="00F264D3"/>
    <w:rsid w:val="00F437FE"/>
    <w:rsid w:val="00F94EDB"/>
    <w:rsid w:val="00FB0E1F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Batang" w:hAnsi="Calibri" w:cs="Times New Roman"/>
        <w:lang w:val="es-PR" w:eastAsia="es-P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45D1"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rPr>
      <w:color w:val="44546A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/>
      <w:sz w:val="12"/>
      <w:szCs w:val="12"/>
      <w:lang w:val="en-US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/>
      <w:sz w:val="14"/>
      <w:szCs w:val="14"/>
      <w:lang w:val="en-US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/>
      </w:pBdr>
      <w:spacing w:after="0" w:line="240" w:lineRule="auto"/>
      <w:ind w:right="115"/>
      <w:jc w:val="center"/>
    </w:pPr>
    <w:rPr>
      <w:b/>
      <w:color w:val="44546A"/>
      <w:sz w:val="18"/>
      <w:szCs w:val="14"/>
      <w:lang w:val="en-US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/>
      <w:sz w:val="32"/>
      <w:szCs w:val="40"/>
      <w:lang w:val="en-US" w:eastAsia="x-none"/>
    </w:rPr>
  </w:style>
  <w:style w:type="character" w:customStyle="1" w:styleId="DateChar">
    <w:name w:val="Date Char"/>
    <w:link w:val="Date"/>
    <w:uiPriority w:val="1"/>
    <w:rsid w:val="009008C3"/>
    <w:rPr>
      <w:color w:val="5B9BD5"/>
      <w:sz w:val="32"/>
      <w:szCs w:val="40"/>
      <w:lang w:val="en-US"/>
    </w:rPr>
  </w:style>
  <w:style w:type="paragraph" w:styleId="NoSpacing">
    <w:name w:val="No Spacing"/>
    <w:unhideWhenUsed/>
    <w:qFormat/>
    <w:rsid w:val="009008C3"/>
    <w:rPr>
      <w:color w:val="44546A"/>
      <w:sz w:val="2"/>
      <w:szCs w:val="6"/>
      <w:lang w:val="en-US" w:eastAsia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/>
      <w:position w:val="-12"/>
      <w:sz w:val="60"/>
      <w:szCs w:val="68"/>
      <w:lang w:val="en-US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/>
      <w:sz w:val="14"/>
      <w:szCs w:val="14"/>
      <w:lang w:val="en-US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uiPriority w:val="19"/>
    <w:semiHidden/>
    <w:rsid w:val="009008C3"/>
    <w:rPr>
      <w:color w:val="5B9BD5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/>
      <w:sz w:val="20"/>
      <w:szCs w:val="20"/>
      <w:lang w:val="en-US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/>
      <w:sz w:val="16"/>
      <w:szCs w:val="16"/>
      <w:lang w:val="en-US"/>
    </w:rPr>
  </w:style>
  <w:style w:type="table" w:customStyle="1" w:styleId="GridTable3-Accent11">
    <w:name w:val="Grid Table 3 - Accent 11"/>
    <w:basedOn w:val="TableNormal"/>
    <w:uiPriority w:val="48"/>
    <w:rsid w:val="006C439F"/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  <w:tblStylePr w:type="neCell">
      <w:tblPr/>
      <w:tcPr>
        <w:tcBorders>
          <w:bottom w:val="single" w:sz="4" w:space="0" w:color="9CC2E5"/>
        </w:tcBorders>
      </w:tcPr>
    </w:tblStylePr>
    <w:tblStylePr w:type="nwCell">
      <w:tblPr/>
      <w:tcPr>
        <w:tcBorders>
          <w:bottom w:val="single" w:sz="4" w:space="0" w:color="9CC2E5"/>
        </w:tcBorders>
      </w:tcPr>
    </w:tblStylePr>
    <w:tblStylePr w:type="seCell">
      <w:tblPr/>
      <w:tcPr>
        <w:tcBorders>
          <w:top w:val="single" w:sz="4" w:space="0" w:color="9CC2E5"/>
        </w:tcBorders>
      </w:tcPr>
    </w:tblStylePr>
    <w:tblStylePr w:type="swCell">
      <w:tblPr/>
      <w:tcPr>
        <w:tcBorders>
          <w:top w:val="single" w:sz="4" w:space="0" w:color="9CC2E5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311F1D"/>
    <w:rPr>
      <w:color w:val="808080"/>
    </w:rPr>
  </w:style>
  <w:style w:type="character" w:customStyle="1" w:styleId="hps">
    <w:name w:val="hps"/>
    <w:basedOn w:val="DefaultParagraphFont"/>
    <w:rsid w:val="00197CA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Batang" w:hAnsi="Calibri" w:cs="Times New Roman"/>
        <w:lang w:val="es-PR" w:eastAsia="es-P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45D1"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rPr>
      <w:color w:val="44546A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/>
      <w:sz w:val="12"/>
      <w:szCs w:val="12"/>
      <w:lang w:val="en-US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/>
      <w:sz w:val="14"/>
      <w:szCs w:val="14"/>
      <w:lang w:val="en-US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/>
      </w:pBdr>
      <w:spacing w:after="0" w:line="240" w:lineRule="auto"/>
      <w:ind w:right="115"/>
      <w:jc w:val="center"/>
    </w:pPr>
    <w:rPr>
      <w:b/>
      <w:color w:val="44546A"/>
      <w:sz w:val="18"/>
      <w:szCs w:val="14"/>
      <w:lang w:val="en-US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/>
      <w:sz w:val="32"/>
      <w:szCs w:val="40"/>
      <w:lang w:val="en-US" w:eastAsia="x-none"/>
    </w:rPr>
  </w:style>
  <w:style w:type="character" w:customStyle="1" w:styleId="DateChar">
    <w:name w:val="Date Char"/>
    <w:link w:val="Date"/>
    <w:uiPriority w:val="1"/>
    <w:rsid w:val="009008C3"/>
    <w:rPr>
      <w:color w:val="5B9BD5"/>
      <w:sz w:val="32"/>
      <w:szCs w:val="40"/>
      <w:lang w:val="en-US"/>
    </w:rPr>
  </w:style>
  <w:style w:type="paragraph" w:styleId="NoSpacing">
    <w:name w:val="No Spacing"/>
    <w:unhideWhenUsed/>
    <w:qFormat/>
    <w:rsid w:val="009008C3"/>
    <w:rPr>
      <w:color w:val="44546A"/>
      <w:sz w:val="2"/>
      <w:szCs w:val="6"/>
      <w:lang w:val="en-US" w:eastAsia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/>
      <w:position w:val="-12"/>
      <w:sz w:val="60"/>
      <w:szCs w:val="68"/>
      <w:lang w:val="en-US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/>
      <w:sz w:val="14"/>
      <w:szCs w:val="14"/>
      <w:lang w:val="en-US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uiPriority w:val="19"/>
    <w:semiHidden/>
    <w:rsid w:val="009008C3"/>
    <w:rPr>
      <w:color w:val="5B9BD5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/>
      <w:sz w:val="20"/>
      <w:szCs w:val="20"/>
      <w:lang w:val="en-US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/>
      <w:sz w:val="16"/>
      <w:szCs w:val="16"/>
      <w:lang w:val="en-US"/>
    </w:rPr>
  </w:style>
  <w:style w:type="table" w:customStyle="1" w:styleId="GridTable3-Accent11">
    <w:name w:val="Grid Table 3 - Accent 11"/>
    <w:basedOn w:val="TableNormal"/>
    <w:uiPriority w:val="48"/>
    <w:rsid w:val="006C439F"/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  <w:tblStylePr w:type="neCell">
      <w:tblPr/>
      <w:tcPr>
        <w:tcBorders>
          <w:bottom w:val="single" w:sz="4" w:space="0" w:color="9CC2E5"/>
        </w:tcBorders>
      </w:tcPr>
    </w:tblStylePr>
    <w:tblStylePr w:type="nwCell">
      <w:tblPr/>
      <w:tcPr>
        <w:tcBorders>
          <w:bottom w:val="single" w:sz="4" w:space="0" w:color="9CC2E5"/>
        </w:tcBorders>
      </w:tcPr>
    </w:tblStylePr>
    <w:tblStylePr w:type="seCell">
      <w:tblPr/>
      <w:tcPr>
        <w:tcBorders>
          <w:top w:val="single" w:sz="4" w:space="0" w:color="9CC2E5"/>
        </w:tcBorders>
      </w:tcPr>
    </w:tblStylePr>
    <w:tblStylePr w:type="swCell">
      <w:tblPr/>
      <w:tcPr>
        <w:tcBorders>
          <w:top w:val="single" w:sz="4" w:space="0" w:color="9CC2E5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311F1D"/>
    <w:rPr>
      <w:color w:val="808080"/>
    </w:rPr>
  </w:style>
  <w:style w:type="character" w:customStyle="1" w:styleId="hps">
    <w:name w:val="hps"/>
    <w:basedOn w:val="DefaultParagraphFont"/>
    <w:rsid w:val="00197C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customXml" Target="../customXml/item5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5" Type="http://schemas.openxmlformats.org/officeDocument/2006/relationships/customXml" Target="../customXml/item4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customXml" Target="../customXml/item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everly\Documents\Custom%20Office%20Templates\Modelo%20Plan%20Diario%20aprobado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C2C1A3B3B7AA47808D9574DE559762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EC1F53-FB80-47DB-92DB-FB6507ABA7C9}"/>
      </w:docPartPr>
      <w:docPartBody>
        <w:p w:rsidR="00E0388A" w:rsidRDefault="0075625D">
          <w:pPr>
            <w:pStyle w:val="C2C1A3B3B7AA47808D9574DE55976252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2235BE26289B4BE9B84C97F6F18E9C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F64EFC-74D2-486F-9FA9-D0534DF9CDCC}"/>
      </w:docPartPr>
      <w:docPartBody>
        <w:p w:rsidR="00E0388A" w:rsidRDefault="0075625D" w:rsidP="0075625D">
          <w:pPr>
            <w:pStyle w:val="2235BE26289B4BE9B84C97F6F18E9C67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A50CFA981E824A3795B978E01FCB64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1DD312-9000-42E1-9E9E-97817455FAEA}"/>
      </w:docPartPr>
      <w:docPartBody>
        <w:p w:rsidR="00E0388A" w:rsidRDefault="0075625D" w:rsidP="0075625D">
          <w:pPr>
            <w:pStyle w:val="A50CFA981E824A3795B978E01FCB64E0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A608B1D57DCD431182FC86B4D0295C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8831D7-CF88-4312-96EB-E4027EDBEA1A}"/>
      </w:docPartPr>
      <w:docPartBody>
        <w:p w:rsidR="00E0388A" w:rsidRDefault="0075625D" w:rsidP="0075625D">
          <w:pPr>
            <w:pStyle w:val="A608B1D57DCD431182FC86B4D0295CE0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48CFF199F8D242CCB50733EDF4AC29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83976D-8FC9-470C-A6B1-78B57E937F5E}"/>
      </w:docPartPr>
      <w:docPartBody>
        <w:p w:rsidR="00E0388A" w:rsidRDefault="0075625D" w:rsidP="0075625D">
          <w:pPr>
            <w:pStyle w:val="48CFF199F8D242CCB50733EDF4AC294A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D72D44CFB6634B7CA837416C71C197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75D493-530D-49F5-950E-8F3789250E67}"/>
      </w:docPartPr>
      <w:docPartBody>
        <w:p w:rsidR="00E0388A" w:rsidRDefault="0075625D" w:rsidP="0075625D">
          <w:pPr>
            <w:pStyle w:val="D72D44CFB6634B7CA837416C71C1977E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04AFD4D2592A4FD7A41CFD256331E0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3A9570-C584-40B5-9ADD-8912A538E9F0}"/>
      </w:docPartPr>
      <w:docPartBody>
        <w:p w:rsidR="00E0388A" w:rsidRDefault="0075625D" w:rsidP="0075625D">
          <w:pPr>
            <w:pStyle w:val="04AFD4D2592A4FD7A41CFD256331E044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4ECB61DA41FB4F688E3DB69FF5D09B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A4E399-33CA-4A95-B276-090B9FF5DD3F}"/>
      </w:docPartPr>
      <w:docPartBody>
        <w:p w:rsidR="00E0388A" w:rsidRDefault="0075625D" w:rsidP="0075625D">
          <w:pPr>
            <w:pStyle w:val="4ECB61DA41FB4F688E3DB69FF5D09BAE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45AAABB7A3114F5BAEF91357CEFF59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4F8D45-A9C8-46A1-85E3-79F1F0B44E47}"/>
      </w:docPartPr>
      <w:docPartBody>
        <w:p w:rsidR="00E0388A" w:rsidRDefault="0075625D" w:rsidP="0075625D">
          <w:pPr>
            <w:pStyle w:val="45AAABB7A3114F5BAEF91357CEFF5947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BB9F28C380044334B22AE0E73B5239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77535D-BDD3-410E-B14C-AB0EB31EC36A}"/>
      </w:docPartPr>
      <w:docPartBody>
        <w:p w:rsidR="00E0388A" w:rsidRDefault="0075625D" w:rsidP="0075625D">
          <w:pPr>
            <w:pStyle w:val="BB9F28C380044334B22AE0E73B5239B8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6CF88799295642E3BAA04C68B38A99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7A7433-99A5-4C7F-919B-3BC80F163080}"/>
      </w:docPartPr>
      <w:docPartBody>
        <w:p w:rsidR="00E0388A" w:rsidRDefault="0075625D" w:rsidP="0075625D">
          <w:pPr>
            <w:pStyle w:val="6CF88799295642E3BAA04C68B38A99BA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0982B74F46524FE1A299E2BB567CA5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1E4C0C-D92A-4627-A615-2095730A27E1}"/>
      </w:docPartPr>
      <w:docPartBody>
        <w:p w:rsidR="00E0388A" w:rsidRDefault="0075625D" w:rsidP="0075625D">
          <w:pPr>
            <w:pStyle w:val="0982B74F46524FE1A299E2BB567CA5A3"/>
          </w:pPr>
          <w:r w:rsidRPr="006F4E9C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25D"/>
    <w:rsid w:val="0075625D"/>
    <w:rsid w:val="00E0388A"/>
    <w:rsid w:val="00F65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PR" w:eastAsia="es-P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65DDC"/>
    <w:rPr>
      <w:color w:val="808080"/>
    </w:rPr>
  </w:style>
  <w:style w:type="paragraph" w:customStyle="1" w:styleId="C2C1A3B3B7AA47808D9574DE55976252">
    <w:name w:val="C2C1A3B3B7AA47808D9574DE55976252"/>
  </w:style>
  <w:style w:type="paragraph" w:customStyle="1" w:styleId="11915BD5E2D64CC7A89B152AD730D99F">
    <w:name w:val="11915BD5E2D64CC7A89B152AD730D99F"/>
  </w:style>
  <w:style w:type="paragraph" w:customStyle="1" w:styleId="E3099F2099A343A49A86A1929002F89D">
    <w:name w:val="E3099F2099A343A49A86A1929002F89D"/>
  </w:style>
  <w:style w:type="paragraph" w:customStyle="1" w:styleId="12E7DF35E225459FB5107AF3B7EEE052">
    <w:name w:val="12E7DF35E225459FB5107AF3B7EEE052"/>
  </w:style>
  <w:style w:type="paragraph" w:customStyle="1" w:styleId="46E7BFA76A2B40E5BF0BEB169AF5C2AF">
    <w:name w:val="46E7BFA76A2B40E5BF0BEB169AF5C2AF"/>
  </w:style>
  <w:style w:type="paragraph" w:customStyle="1" w:styleId="F07473D9D60A46978EBE0E8E79CE1A07">
    <w:name w:val="F07473D9D60A46978EBE0E8E79CE1A07"/>
  </w:style>
  <w:style w:type="paragraph" w:customStyle="1" w:styleId="7D098816A74A4F9E94654DC3AA16A3C4">
    <w:name w:val="7D098816A74A4F9E94654DC3AA16A3C4"/>
  </w:style>
  <w:style w:type="paragraph" w:customStyle="1" w:styleId="5B6ED8BD7DE14A7C9934D2BF4AE17429">
    <w:name w:val="5B6ED8BD7DE14A7C9934D2BF4AE17429"/>
  </w:style>
  <w:style w:type="paragraph" w:customStyle="1" w:styleId="D81EAD8F59BC404CACD0231EDFB6ED09">
    <w:name w:val="D81EAD8F59BC404CACD0231EDFB6ED09"/>
  </w:style>
  <w:style w:type="paragraph" w:customStyle="1" w:styleId="2ED7D7969DFA4DD496B58F53958D8E7B">
    <w:name w:val="2ED7D7969DFA4DD496B58F53958D8E7B"/>
  </w:style>
  <w:style w:type="paragraph" w:customStyle="1" w:styleId="70986196462F4BFC8B01A8C83DDC2078">
    <w:name w:val="70986196462F4BFC8B01A8C83DDC2078"/>
  </w:style>
  <w:style w:type="paragraph" w:customStyle="1" w:styleId="6DA1CBA5E4AE43739262856AFFE1E14B">
    <w:name w:val="6DA1CBA5E4AE43739262856AFFE1E14B"/>
  </w:style>
  <w:style w:type="paragraph" w:customStyle="1" w:styleId="4792E48A590D405E8CFD89AA37F3EE07">
    <w:name w:val="4792E48A590D405E8CFD89AA37F3EE07"/>
  </w:style>
  <w:style w:type="paragraph" w:customStyle="1" w:styleId="8909A898E6754D9782422365E1F68667">
    <w:name w:val="8909A898E6754D9782422365E1F68667"/>
    <w:rsid w:val="0075625D"/>
  </w:style>
  <w:style w:type="paragraph" w:customStyle="1" w:styleId="7CD49F6B7D1B4EB6AA2625CA9D24EB17">
    <w:name w:val="7CD49F6B7D1B4EB6AA2625CA9D24EB17"/>
    <w:rsid w:val="0075625D"/>
  </w:style>
  <w:style w:type="paragraph" w:customStyle="1" w:styleId="EC70402745E943CEB01EC391E665C31E">
    <w:name w:val="EC70402745E943CEB01EC391E665C31E"/>
    <w:rsid w:val="0075625D"/>
  </w:style>
  <w:style w:type="paragraph" w:customStyle="1" w:styleId="301E2CD0E4CF4188A87499CFE014F33B">
    <w:name w:val="301E2CD0E4CF4188A87499CFE014F33B"/>
    <w:rsid w:val="0075625D"/>
  </w:style>
  <w:style w:type="paragraph" w:customStyle="1" w:styleId="2235BE26289B4BE9B84C97F6F18E9C67">
    <w:name w:val="2235BE26289B4BE9B84C97F6F18E9C67"/>
    <w:rsid w:val="0075625D"/>
  </w:style>
  <w:style w:type="paragraph" w:customStyle="1" w:styleId="FF6BBE2969E6467AA2C850CD59CA92FC">
    <w:name w:val="FF6BBE2969E6467AA2C850CD59CA92FC"/>
    <w:rsid w:val="0075625D"/>
  </w:style>
  <w:style w:type="paragraph" w:customStyle="1" w:styleId="1A5F15DF15AB4BFBBC80C0A5F7FA42C7">
    <w:name w:val="1A5F15DF15AB4BFBBC80C0A5F7FA42C7"/>
    <w:rsid w:val="0075625D"/>
  </w:style>
  <w:style w:type="paragraph" w:customStyle="1" w:styleId="B3C50B7F99E842AAB2401034171DBC1A">
    <w:name w:val="B3C50B7F99E842AAB2401034171DBC1A"/>
    <w:rsid w:val="0075625D"/>
  </w:style>
  <w:style w:type="paragraph" w:customStyle="1" w:styleId="0EC7CAB5ED91453D8B162BBCD1DED027">
    <w:name w:val="0EC7CAB5ED91453D8B162BBCD1DED027"/>
    <w:rsid w:val="0075625D"/>
  </w:style>
  <w:style w:type="paragraph" w:customStyle="1" w:styleId="C6BBF21687084CBC822DB2F62B89821F">
    <w:name w:val="C6BBF21687084CBC822DB2F62B89821F"/>
    <w:rsid w:val="0075625D"/>
  </w:style>
  <w:style w:type="paragraph" w:customStyle="1" w:styleId="9E702B778EB449A9B6A8A8684E2599FF">
    <w:name w:val="9E702B778EB449A9B6A8A8684E2599FF"/>
    <w:rsid w:val="0075625D"/>
  </w:style>
  <w:style w:type="paragraph" w:customStyle="1" w:styleId="3EEC4EDA65CE45C9882DA3FCA2B33F11">
    <w:name w:val="3EEC4EDA65CE45C9882DA3FCA2B33F11"/>
    <w:rsid w:val="0075625D"/>
  </w:style>
  <w:style w:type="paragraph" w:customStyle="1" w:styleId="C866978AE0C54E878967D80A5F86A58B">
    <w:name w:val="C866978AE0C54E878967D80A5F86A58B"/>
    <w:rsid w:val="0075625D"/>
  </w:style>
  <w:style w:type="paragraph" w:customStyle="1" w:styleId="FC103009DCFD4B1C9C5566305C5EC1FB">
    <w:name w:val="FC103009DCFD4B1C9C5566305C5EC1FB"/>
    <w:rsid w:val="0075625D"/>
  </w:style>
  <w:style w:type="paragraph" w:customStyle="1" w:styleId="03933C903AE34B3593744B90DD164327">
    <w:name w:val="03933C903AE34B3593744B90DD164327"/>
    <w:rsid w:val="0075625D"/>
  </w:style>
  <w:style w:type="paragraph" w:customStyle="1" w:styleId="A8D03B5E9DE749DAAABE1E220360613B">
    <w:name w:val="A8D03B5E9DE749DAAABE1E220360613B"/>
    <w:rsid w:val="0075625D"/>
  </w:style>
  <w:style w:type="paragraph" w:customStyle="1" w:styleId="4970F1113C2C4CE78109213110882612">
    <w:name w:val="4970F1113C2C4CE78109213110882612"/>
    <w:rsid w:val="0075625D"/>
  </w:style>
  <w:style w:type="paragraph" w:customStyle="1" w:styleId="DB79D289B85943DDBB7053619BAC3CF4">
    <w:name w:val="DB79D289B85943DDBB7053619BAC3CF4"/>
    <w:rsid w:val="0075625D"/>
  </w:style>
  <w:style w:type="paragraph" w:customStyle="1" w:styleId="04B9D6E9F93343849546DB3B8F801DF5">
    <w:name w:val="04B9D6E9F93343849546DB3B8F801DF5"/>
    <w:rsid w:val="0075625D"/>
  </w:style>
  <w:style w:type="paragraph" w:customStyle="1" w:styleId="44F3C774515741D5B5E01042F9EC9CF2">
    <w:name w:val="44F3C774515741D5B5E01042F9EC9CF2"/>
    <w:rsid w:val="0075625D"/>
  </w:style>
  <w:style w:type="paragraph" w:customStyle="1" w:styleId="C0EE09ECB2D646E3A375AAF5370616B0">
    <w:name w:val="C0EE09ECB2D646E3A375AAF5370616B0"/>
    <w:rsid w:val="0075625D"/>
  </w:style>
  <w:style w:type="paragraph" w:customStyle="1" w:styleId="6DAC920C86144DAABEA6DE2F44156A21">
    <w:name w:val="6DAC920C86144DAABEA6DE2F44156A21"/>
    <w:rsid w:val="0075625D"/>
  </w:style>
  <w:style w:type="paragraph" w:customStyle="1" w:styleId="4A55EF1CE9894EE08C90A710F0178410">
    <w:name w:val="4A55EF1CE9894EE08C90A710F0178410"/>
    <w:rsid w:val="0075625D"/>
  </w:style>
  <w:style w:type="paragraph" w:customStyle="1" w:styleId="71251B1DAB874B4B8DB1D8CB3B1BAF97">
    <w:name w:val="71251B1DAB874B4B8DB1D8CB3B1BAF97"/>
    <w:rsid w:val="0075625D"/>
  </w:style>
  <w:style w:type="paragraph" w:customStyle="1" w:styleId="A68D19004FE2452285E3835D4ABFD207">
    <w:name w:val="A68D19004FE2452285E3835D4ABFD207"/>
    <w:rsid w:val="0075625D"/>
  </w:style>
  <w:style w:type="paragraph" w:customStyle="1" w:styleId="3F380A28F85B442A87123EF73770EB64">
    <w:name w:val="3F380A28F85B442A87123EF73770EB64"/>
    <w:rsid w:val="0075625D"/>
  </w:style>
  <w:style w:type="paragraph" w:customStyle="1" w:styleId="4C0C687B46E644BEA7E3E6F8F9058DEA">
    <w:name w:val="4C0C687B46E644BEA7E3E6F8F9058DEA"/>
    <w:rsid w:val="0075625D"/>
  </w:style>
  <w:style w:type="paragraph" w:customStyle="1" w:styleId="A5C5C752B27A46CA8C867427E32B63C2">
    <w:name w:val="A5C5C752B27A46CA8C867427E32B63C2"/>
    <w:rsid w:val="0075625D"/>
  </w:style>
  <w:style w:type="paragraph" w:customStyle="1" w:styleId="A50CFA981E824A3795B978E01FCB64E0">
    <w:name w:val="A50CFA981E824A3795B978E01FCB64E0"/>
    <w:rsid w:val="0075625D"/>
  </w:style>
  <w:style w:type="paragraph" w:customStyle="1" w:styleId="CBB81F94FEC94878B056DF1C48A0734E">
    <w:name w:val="CBB81F94FEC94878B056DF1C48A0734E"/>
    <w:rsid w:val="0075625D"/>
  </w:style>
  <w:style w:type="paragraph" w:customStyle="1" w:styleId="F28FDBAEEC284B028F012643F6512C4A">
    <w:name w:val="F28FDBAEEC284B028F012643F6512C4A"/>
    <w:rsid w:val="0075625D"/>
  </w:style>
  <w:style w:type="paragraph" w:customStyle="1" w:styleId="E69E5B9AB72B4883B4FA5E6F6CB899A2">
    <w:name w:val="E69E5B9AB72B4883B4FA5E6F6CB899A2"/>
    <w:rsid w:val="0075625D"/>
  </w:style>
  <w:style w:type="paragraph" w:customStyle="1" w:styleId="A608B1D57DCD431182FC86B4D0295CE0">
    <w:name w:val="A608B1D57DCD431182FC86B4D0295CE0"/>
    <w:rsid w:val="0075625D"/>
  </w:style>
  <w:style w:type="paragraph" w:customStyle="1" w:styleId="A36359AE70AB43549F5879AAE595EB72">
    <w:name w:val="A36359AE70AB43549F5879AAE595EB72"/>
    <w:rsid w:val="0075625D"/>
  </w:style>
  <w:style w:type="paragraph" w:customStyle="1" w:styleId="0ED7C4CE3E464092A40F587703BCF52E">
    <w:name w:val="0ED7C4CE3E464092A40F587703BCF52E"/>
    <w:rsid w:val="0075625D"/>
  </w:style>
  <w:style w:type="paragraph" w:customStyle="1" w:styleId="66CA904D1B744E94B8D8105D100FA5BF">
    <w:name w:val="66CA904D1B744E94B8D8105D100FA5BF"/>
    <w:rsid w:val="0075625D"/>
  </w:style>
  <w:style w:type="paragraph" w:customStyle="1" w:styleId="48CFF199F8D242CCB50733EDF4AC294A">
    <w:name w:val="48CFF199F8D242CCB50733EDF4AC294A"/>
    <w:rsid w:val="0075625D"/>
  </w:style>
  <w:style w:type="paragraph" w:customStyle="1" w:styleId="1B76E31594824625B575C5BC754F8E84">
    <w:name w:val="1B76E31594824625B575C5BC754F8E84"/>
    <w:rsid w:val="0075625D"/>
  </w:style>
  <w:style w:type="paragraph" w:customStyle="1" w:styleId="07812CF698C8436DBFDB04E040AEC4DE">
    <w:name w:val="07812CF698C8436DBFDB04E040AEC4DE"/>
    <w:rsid w:val="0075625D"/>
  </w:style>
  <w:style w:type="paragraph" w:customStyle="1" w:styleId="7ACA57CB962945B19EB20844C8CE0869">
    <w:name w:val="7ACA57CB962945B19EB20844C8CE0869"/>
    <w:rsid w:val="0075625D"/>
  </w:style>
  <w:style w:type="paragraph" w:customStyle="1" w:styleId="D72D44CFB6634B7CA837416C71C1977E">
    <w:name w:val="D72D44CFB6634B7CA837416C71C1977E"/>
    <w:rsid w:val="0075625D"/>
  </w:style>
  <w:style w:type="paragraph" w:customStyle="1" w:styleId="112275E4E6884FCFB29B7091756C503B">
    <w:name w:val="112275E4E6884FCFB29B7091756C503B"/>
    <w:rsid w:val="0075625D"/>
  </w:style>
  <w:style w:type="paragraph" w:customStyle="1" w:styleId="CE47D43880534908AE0FB8720307B81A">
    <w:name w:val="CE47D43880534908AE0FB8720307B81A"/>
    <w:rsid w:val="0075625D"/>
  </w:style>
  <w:style w:type="paragraph" w:customStyle="1" w:styleId="4EDC44B7B1D649B598AFE5C1049A5BE8">
    <w:name w:val="4EDC44B7B1D649B598AFE5C1049A5BE8"/>
    <w:rsid w:val="0075625D"/>
  </w:style>
  <w:style w:type="paragraph" w:customStyle="1" w:styleId="04AFD4D2592A4FD7A41CFD256331E044">
    <w:name w:val="04AFD4D2592A4FD7A41CFD256331E044"/>
    <w:rsid w:val="0075625D"/>
  </w:style>
  <w:style w:type="paragraph" w:customStyle="1" w:styleId="69557531F37D4F4AA17E370797960186">
    <w:name w:val="69557531F37D4F4AA17E370797960186"/>
    <w:rsid w:val="0075625D"/>
  </w:style>
  <w:style w:type="paragraph" w:customStyle="1" w:styleId="E98312F3DC374E65A1E06758AC6DB9D7">
    <w:name w:val="E98312F3DC374E65A1E06758AC6DB9D7"/>
    <w:rsid w:val="0075625D"/>
  </w:style>
  <w:style w:type="paragraph" w:customStyle="1" w:styleId="1FFC53B51E634C039BB48786AF2E7D12">
    <w:name w:val="1FFC53B51E634C039BB48786AF2E7D12"/>
    <w:rsid w:val="0075625D"/>
  </w:style>
  <w:style w:type="paragraph" w:customStyle="1" w:styleId="8C2F8092E8924C6BB65C3555E0DE42BB">
    <w:name w:val="8C2F8092E8924C6BB65C3555E0DE42BB"/>
    <w:rsid w:val="0075625D"/>
  </w:style>
  <w:style w:type="paragraph" w:customStyle="1" w:styleId="0B4447E4C10E483FA442E111752025D6">
    <w:name w:val="0B4447E4C10E483FA442E111752025D6"/>
    <w:rsid w:val="0075625D"/>
  </w:style>
  <w:style w:type="paragraph" w:customStyle="1" w:styleId="784EFEA5275A4DFE8AD131F9AA85932C">
    <w:name w:val="784EFEA5275A4DFE8AD131F9AA85932C"/>
    <w:rsid w:val="0075625D"/>
  </w:style>
  <w:style w:type="paragraph" w:customStyle="1" w:styleId="0F02616274D84F6C9CCE92E6C6AE617B">
    <w:name w:val="0F02616274D84F6C9CCE92E6C6AE617B"/>
    <w:rsid w:val="0075625D"/>
  </w:style>
  <w:style w:type="paragraph" w:customStyle="1" w:styleId="B942E8FF346D4465B530F401FADA22ED">
    <w:name w:val="B942E8FF346D4465B530F401FADA22ED"/>
    <w:rsid w:val="0075625D"/>
  </w:style>
  <w:style w:type="paragraph" w:customStyle="1" w:styleId="4ECB61DA41FB4F688E3DB69FF5D09BAE">
    <w:name w:val="4ECB61DA41FB4F688E3DB69FF5D09BAE"/>
    <w:rsid w:val="0075625D"/>
  </w:style>
  <w:style w:type="paragraph" w:customStyle="1" w:styleId="7CC674D3DCF743B6B0557F86F9F7767C">
    <w:name w:val="7CC674D3DCF743B6B0557F86F9F7767C"/>
    <w:rsid w:val="0075625D"/>
  </w:style>
  <w:style w:type="paragraph" w:customStyle="1" w:styleId="B5E3B46AC59C459EBF09E9349CA7683D">
    <w:name w:val="B5E3B46AC59C459EBF09E9349CA7683D"/>
    <w:rsid w:val="0075625D"/>
  </w:style>
  <w:style w:type="paragraph" w:customStyle="1" w:styleId="45AAABB7A3114F5BAEF91357CEFF5947">
    <w:name w:val="45AAABB7A3114F5BAEF91357CEFF5947"/>
    <w:rsid w:val="0075625D"/>
  </w:style>
  <w:style w:type="paragraph" w:customStyle="1" w:styleId="D52AED4F830649BAB86C82C5640F2867">
    <w:name w:val="D52AED4F830649BAB86C82C5640F2867"/>
    <w:rsid w:val="0075625D"/>
  </w:style>
  <w:style w:type="paragraph" w:customStyle="1" w:styleId="1ADB7CE868564275B072C7A8121AA95F">
    <w:name w:val="1ADB7CE868564275B072C7A8121AA95F"/>
    <w:rsid w:val="0075625D"/>
  </w:style>
  <w:style w:type="paragraph" w:customStyle="1" w:styleId="6926D636A07B4B5A85DB89A61F6930B8">
    <w:name w:val="6926D636A07B4B5A85DB89A61F6930B8"/>
    <w:rsid w:val="0075625D"/>
  </w:style>
  <w:style w:type="paragraph" w:customStyle="1" w:styleId="E1C0CA207509427EA103D4249AB12F88">
    <w:name w:val="E1C0CA207509427EA103D4249AB12F88"/>
    <w:rsid w:val="0075625D"/>
  </w:style>
  <w:style w:type="paragraph" w:customStyle="1" w:styleId="B68EC3A86000401EAA165944E96891FF">
    <w:name w:val="B68EC3A86000401EAA165944E96891FF"/>
    <w:rsid w:val="0075625D"/>
  </w:style>
  <w:style w:type="paragraph" w:customStyle="1" w:styleId="9F050055FED641DBBD370D8E64B7BB12">
    <w:name w:val="9F050055FED641DBBD370D8E64B7BB12"/>
    <w:rsid w:val="0075625D"/>
  </w:style>
  <w:style w:type="paragraph" w:customStyle="1" w:styleId="6425472AA91A49EE904B20DC59347F4D">
    <w:name w:val="6425472AA91A49EE904B20DC59347F4D"/>
    <w:rsid w:val="0075625D"/>
  </w:style>
  <w:style w:type="paragraph" w:customStyle="1" w:styleId="3BACD3878BDA47A7B9B5B40F9B5AA7C7">
    <w:name w:val="3BACD3878BDA47A7B9B5B40F9B5AA7C7"/>
    <w:rsid w:val="0075625D"/>
  </w:style>
  <w:style w:type="paragraph" w:customStyle="1" w:styleId="B56A2B5012EE494E81CEFF36BAC039EE">
    <w:name w:val="B56A2B5012EE494E81CEFF36BAC039EE"/>
    <w:rsid w:val="0075625D"/>
  </w:style>
  <w:style w:type="paragraph" w:customStyle="1" w:styleId="EA57D9C7EA884F69B1F2521902A45660">
    <w:name w:val="EA57D9C7EA884F69B1F2521902A45660"/>
    <w:rsid w:val="0075625D"/>
  </w:style>
  <w:style w:type="paragraph" w:customStyle="1" w:styleId="E392CAF8BE7E4CD9BF5DE98EEA473B4D">
    <w:name w:val="E392CAF8BE7E4CD9BF5DE98EEA473B4D"/>
    <w:rsid w:val="0075625D"/>
  </w:style>
  <w:style w:type="paragraph" w:customStyle="1" w:styleId="0C90AE06258E4EA7AC6FAAC9E43310AB">
    <w:name w:val="0C90AE06258E4EA7AC6FAAC9E43310AB"/>
    <w:rsid w:val="0075625D"/>
  </w:style>
  <w:style w:type="paragraph" w:customStyle="1" w:styleId="CDACE43F76534500AC6A3610385AC57E">
    <w:name w:val="CDACE43F76534500AC6A3610385AC57E"/>
    <w:rsid w:val="0075625D"/>
  </w:style>
  <w:style w:type="paragraph" w:customStyle="1" w:styleId="18BFA6AD3884441DBBE98009F9907AE2">
    <w:name w:val="18BFA6AD3884441DBBE98009F9907AE2"/>
    <w:rsid w:val="0075625D"/>
  </w:style>
  <w:style w:type="paragraph" w:customStyle="1" w:styleId="A59BCF9AAC4642AAB7BC23681168D067">
    <w:name w:val="A59BCF9AAC4642AAB7BC23681168D067"/>
    <w:rsid w:val="0075625D"/>
  </w:style>
  <w:style w:type="paragraph" w:customStyle="1" w:styleId="F141A94E27BA4CCC806291D30FC27949">
    <w:name w:val="F141A94E27BA4CCC806291D30FC27949"/>
    <w:rsid w:val="0075625D"/>
  </w:style>
  <w:style w:type="paragraph" w:customStyle="1" w:styleId="7DD63B50E5C0485B9CCF665A292C66AD">
    <w:name w:val="7DD63B50E5C0485B9CCF665A292C66AD"/>
    <w:rsid w:val="0075625D"/>
  </w:style>
  <w:style w:type="paragraph" w:customStyle="1" w:styleId="7DE958E8D1EF42DB9D981DE6CDEF39E6">
    <w:name w:val="7DE958E8D1EF42DB9D981DE6CDEF39E6"/>
    <w:rsid w:val="0075625D"/>
  </w:style>
  <w:style w:type="paragraph" w:customStyle="1" w:styleId="BB9F28C380044334B22AE0E73B5239B8">
    <w:name w:val="BB9F28C380044334B22AE0E73B5239B8"/>
    <w:rsid w:val="0075625D"/>
  </w:style>
  <w:style w:type="paragraph" w:customStyle="1" w:styleId="6CF88799295642E3BAA04C68B38A99BA">
    <w:name w:val="6CF88799295642E3BAA04C68B38A99BA"/>
    <w:rsid w:val="0075625D"/>
  </w:style>
  <w:style w:type="paragraph" w:customStyle="1" w:styleId="A82D4232B3304DC996A408FD5A3881C5">
    <w:name w:val="A82D4232B3304DC996A408FD5A3881C5"/>
    <w:rsid w:val="0075625D"/>
  </w:style>
  <w:style w:type="paragraph" w:customStyle="1" w:styleId="2F292B743A31466F87AF50A670D014A7">
    <w:name w:val="2F292B743A31466F87AF50A670D014A7"/>
    <w:rsid w:val="0075625D"/>
  </w:style>
  <w:style w:type="paragraph" w:customStyle="1" w:styleId="3419F320C436479A839EED7724164362">
    <w:name w:val="3419F320C436479A839EED7724164362"/>
    <w:rsid w:val="0075625D"/>
  </w:style>
  <w:style w:type="paragraph" w:customStyle="1" w:styleId="6F5F89756F3B47E0AEA7AE30D8017229">
    <w:name w:val="6F5F89756F3B47E0AEA7AE30D8017229"/>
    <w:rsid w:val="0075625D"/>
  </w:style>
  <w:style w:type="paragraph" w:customStyle="1" w:styleId="FE1C30B6D15244BD8202E7543E19F979">
    <w:name w:val="FE1C30B6D15244BD8202E7543E19F979"/>
    <w:rsid w:val="0075625D"/>
  </w:style>
  <w:style w:type="paragraph" w:customStyle="1" w:styleId="F7FC870ABB4D4DBE858A29E59F352E01">
    <w:name w:val="F7FC870ABB4D4DBE858A29E59F352E01"/>
    <w:rsid w:val="0075625D"/>
  </w:style>
  <w:style w:type="paragraph" w:customStyle="1" w:styleId="73701BEFD20943C7B1F35260000E6107">
    <w:name w:val="73701BEFD20943C7B1F35260000E6107"/>
    <w:rsid w:val="0075625D"/>
  </w:style>
  <w:style w:type="paragraph" w:customStyle="1" w:styleId="FEA245D525F94196BD5471B9BB9F9E12">
    <w:name w:val="FEA245D525F94196BD5471B9BB9F9E12"/>
    <w:rsid w:val="0075625D"/>
  </w:style>
  <w:style w:type="paragraph" w:customStyle="1" w:styleId="5B5581B6DCC842F7A443E4BAC2A6F840">
    <w:name w:val="5B5581B6DCC842F7A443E4BAC2A6F840"/>
    <w:rsid w:val="0075625D"/>
  </w:style>
  <w:style w:type="paragraph" w:customStyle="1" w:styleId="5F7035A8D1704F81ADDCF33175F74E36">
    <w:name w:val="5F7035A8D1704F81ADDCF33175F74E36"/>
    <w:rsid w:val="0075625D"/>
  </w:style>
  <w:style w:type="paragraph" w:customStyle="1" w:styleId="0C000D6BE07B45C38B677C10D40FDD1B">
    <w:name w:val="0C000D6BE07B45C38B677C10D40FDD1B"/>
    <w:rsid w:val="0075625D"/>
  </w:style>
  <w:style w:type="paragraph" w:customStyle="1" w:styleId="97156E572BBB4A7B95ACE7307FD15E01">
    <w:name w:val="97156E572BBB4A7B95ACE7307FD15E01"/>
    <w:rsid w:val="0075625D"/>
  </w:style>
  <w:style w:type="paragraph" w:customStyle="1" w:styleId="D8FE01AD9CE44886A9C34564D9D62BF3">
    <w:name w:val="D8FE01AD9CE44886A9C34564D9D62BF3"/>
    <w:rsid w:val="0075625D"/>
  </w:style>
  <w:style w:type="paragraph" w:customStyle="1" w:styleId="0982B74F46524FE1A299E2BB567CA5A3">
    <w:name w:val="0982B74F46524FE1A299E2BB567CA5A3"/>
    <w:rsid w:val="0075625D"/>
  </w:style>
  <w:style w:type="paragraph" w:customStyle="1" w:styleId="7F27AC09C9BA4F7D8936CC8322C11919">
    <w:name w:val="7F27AC09C9BA4F7D8936CC8322C11919"/>
    <w:rsid w:val="0075625D"/>
  </w:style>
  <w:style w:type="paragraph" w:customStyle="1" w:styleId="17AD0AC7BBC140948AB9C754CA3CDD0F">
    <w:name w:val="17AD0AC7BBC140948AB9C754CA3CDD0F"/>
    <w:rsid w:val="0075625D"/>
  </w:style>
  <w:style w:type="paragraph" w:customStyle="1" w:styleId="DB2787354BDC46389608987D796EA78A">
    <w:name w:val="DB2787354BDC46389608987D796EA78A"/>
    <w:rsid w:val="0075625D"/>
  </w:style>
  <w:style w:type="paragraph" w:customStyle="1" w:styleId="A1366C18981549AE8E060D3BA2B10AEB">
    <w:name w:val="A1366C18981549AE8E060D3BA2B10AEB"/>
    <w:rsid w:val="0075625D"/>
  </w:style>
  <w:style w:type="paragraph" w:customStyle="1" w:styleId="FCDD78E8573A4C328FECD4E0B88FD54C">
    <w:name w:val="FCDD78E8573A4C328FECD4E0B88FD54C"/>
    <w:rsid w:val="0075625D"/>
  </w:style>
  <w:style w:type="paragraph" w:customStyle="1" w:styleId="E2BBE30DAD074C82B0CF75FEAD300A7C">
    <w:name w:val="E2BBE30DAD074C82B0CF75FEAD300A7C"/>
    <w:rsid w:val="0075625D"/>
  </w:style>
  <w:style w:type="paragraph" w:customStyle="1" w:styleId="AA08B66D83A2486F8E3A52DF80774417">
    <w:name w:val="AA08B66D83A2486F8E3A52DF80774417"/>
    <w:rsid w:val="0075625D"/>
  </w:style>
  <w:style w:type="paragraph" w:customStyle="1" w:styleId="600D266F7BE643C8AA8A0C99097D333E">
    <w:name w:val="600D266F7BE643C8AA8A0C99097D333E"/>
    <w:rsid w:val="0075625D"/>
  </w:style>
  <w:style w:type="paragraph" w:customStyle="1" w:styleId="D8933C90BDD1492791ABA97E81A413EA">
    <w:name w:val="D8933C90BDD1492791ABA97E81A413EA"/>
    <w:rsid w:val="0075625D"/>
  </w:style>
  <w:style w:type="paragraph" w:customStyle="1" w:styleId="FF8A82C98F0D4C6FB6BFA4DEC303D440">
    <w:name w:val="FF8A82C98F0D4C6FB6BFA4DEC303D440"/>
    <w:rsid w:val="0075625D"/>
  </w:style>
  <w:style w:type="paragraph" w:customStyle="1" w:styleId="01ACF073E50B42CD95E3F8A827AB928D">
    <w:name w:val="01ACF073E50B42CD95E3F8A827AB928D"/>
    <w:rsid w:val="0075625D"/>
  </w:style>
  <w:style w:type="paragraph" w:customStyle="1" w:styleId="BDF1C199FA8546E5A9B2031ED3BBA74A">
    <w:name w:val="BDF1C199FA8546E5A9B2031ED3BBA74A"/>
    <w:rsid w:val="0075625D"/>
  </w:style>
  <w:style w:type="paragraph" w:customStyle="1" w:styleId="9E253A42CEC04318B2C60CE8179176AE">
    <w:name w:val="9E253A42CEC04318B2C60CE8179176AE"/>
    <w:rsid w:val="0075625D"/>
  </w:style>
  <w:style w:type="paragraph" w:customStyle="1" w:styleId="562C85961CE744468DBD3C12A5FF8B56">
    <w:name w:val="562C85961CE744468DBD3C12A5FF8B56"/>
    <w:rsid w:val="0075625D"/>
  </w:style>
  <w:style w:type="paragraph" w:customStyle="1" w:styleId="AA5F30DCA07B4CB29DB0D4CA063A2E25">
    <w:name w:val="AA5F30DCA07B4CB29DB0D4CA063A2E25"/>
    <w:rsid w:val="0075625D"/>
  </w:style>
  <w:style w:type="paragraph" w:customStyle="1" w:styleId="14B596AF210541BBA364D2BBD2C2DAFD">
    <w:name w:val="14B596AF210541BBA364D2BBD2C2DAFD"/>
    <w:rsid w:val="0075625D"/>
  </w:style>
  <w:style w:type="paragraph" w:customStyle="1" w:styleId="A421948ABF054892BD63AAF0F8CFCBAD">
    <w:name w:val="A421948ABF054892BD63AAF0F8CFCBAD"/>
    <w:rsid w:val="0075625D"/>
  </w:style>
  <w:style w:type="paragraph" w:customStyle="1" w:styleId="45EFD51966634FE2B63C3617C41AEE65">
    <w:name w:val="45EFD51966634FE2B63C3617C41AEE65"/>
    <w:rsid w:val="0075625D"/>
  </w:style>
  <w:style w:type="paragraph" w:customStyle="1" w:styleId="21A3FA3FDC86415F98E545E1249778E3">
    <w:name w:val="21A3FA3FDC86415F98E545E1249778E3"/>
    <w:rsid w:val="0075625D"/>
  </w:style>
  <w:style w:type="paragraph" w:customStyle="1" w:styleId="FCE1899CD3A9408BA990D80CC2702336">
    <w:name w:val="FCE1899CD3A9408BA990D80CC2702336"/>
    <w:rsid w:val="0075625D"/>
  </w:style>
  <w:style w:type="paragraph" w:customStyle="1" w:styleId="38A8AC3F58204CFC9B9232FC48D9512F">
    <w:name w:val="38A8AC3F58204CFC9B9232FC48D9512F"/>
    <w:rsid w:val="0075625D"/>
  </w:style>
  <w:style w:type="paragraph" w:customStyle="1" w:styleId="740C4C1EBF1046FAA167AC7AC17309C9">
    <w:name w:val="740C4C1EBF1046FAA167AC7AC17309C9"/>
    <w:rsid w:val="0075625D"/>
  </w:style>
  <w:style w:type="paragraph" w:customStyle="1" w:styleId="482DFEC7FEC74400B6E306CE956DBED1">
    <w:name w:val="482DFEC7FEC74400B6E306CE956DBED1"/>
    <w:rsid w:val="0075625D"/>
  </w:style>
  <w:style w:type="paragraph" w:customStyle="1" w:styleId="B180D2C266684CDC90BD73E02C07C56C">
    <w:name w:val="B180D2C266684CDC90BD73E02C07C56C"/>
    <w:rsid w:val="0075625D"/>
  </w:style>
  <w:style w:type="paragraph" w:customStyle="1" w:styleId="0FBA1FB57FA04BA095D2EF6DA2C3120E">
    <w:name w:val="0FBA1FB57FA04BA095D2EF6DA2C3120E"/>
    <w:rsid w:val="0075625D"/>
  </w:style>
  <w:style w:type="paragraph" w:customStyle="1" w:styleId="68A47D92D5C64EFFA92CCA975330773C">
    <w:name w:val="68A47D92D5C64EFFA92CCA975330773C"/>
    <w:rsid w:val="0075625D"/>
  </w:style>
  <w:style w:type="paragraph" w:customStyle="1" w:styleId="C14CF4F742A5490192E843F65D25F254">
    <w:name w:val="C14CF4F742A5490192E843F65D25F254"/>
    <w:rsid w:val="0075625D"/>
  </w:style>
  <w:style w:type="paragraph" w:customStyle="1" w:styleId="F0A9FE65267E4C03B1B572281412D27F">
    <w:name w:val="F0A9FE65267E4C03B1B572281412D27F"/>
    <w:rsid w:val="0075625D"/>
  </w:style>
  <w:style w:type="paragraph" w:customStyle="1" w:styleId="D168DDCC7F7B4AC19013771756BB6A26">
    <w:name w:val="D168DDCC7F7B4AC19013771756BB6A26"/>
    <w:rsid w:val="0075625D"/>
  </w:style>
  <w:style w:type="paragraph" w:customStyle="1" w:styleId="74B19918F2D7450A94FAB63AF24E1BD0">
    <w:name w:val="74B19918F2D7450A94FAB63AF24E1BD0"/>
    <w:rsid w:val="0075625D"/>
  </w:style>
  <w:style w:type="paragraph" w:customStyle="1" w:styleId="192E54EB2A86448DA665B3EC7346B952">
    <w:name w:val="192E54EB2A86448DA665B3EC7346B952"/>
    <w:rsid w:val="0075625D"/>
  </w:style>
  <w:style w:type="paragraph" w:customStyle="1" w:styleId="6BBB52F919764EBAA2B5B8A9BE90368A">
    <w:name w:val="6BBB52F919764EBAA2B5B8A9BE90368A"/>
    <w:rsid w:val="0075625D"/>
  </w:style>
  <w:style w:type="paragraph" w:customStyle="1" w:styleId="8DCC7CEE49094721A34503E724BACF2A">
    <w:name w:val="8DCC7CEE49094721A34503E724BACF2A"/>
    <w:rsid w:val="0075625D"/>
  </w:style>
  <w:style w:type="paragraph" w:customStyle="1" w:styleId="22C672795E134F98B81293BE589FD95C">
    <w:name w:val="22C672795E134F98B81293BE589FD95C"/>
    <w:rsid w:val="0075625D"/>
  </w:style>
  <w:style w:type="paragraph" w:customStyle="1" w:styleId="C7BAC8C2766641429B645C1310F056D8">
    <w:name w:val="C7BAC8C2766641429B645C1310F056D8"/>
    <w:rsid w:val="0075625D"/>
  </w:style>
  <w:style w:type="paragraph" w:customStyle="1" w:styleId="524C37885237467C8E501636F412B967">
    <w:name w:val="524C37885237467C8E501636F412B967"/>
    <w:rsid w:val="0075625D"/>
  </w:style>
  <w:style w:type="paragraph" w:customStyle="1" w:styleId="23DB9C7F823F4CD2A9AC4E61F426DDE5">
    <w:name w:val="23DB9C7F823F4CD2A9AC4E61F426DDE5"/>
    <w:rsid w:val="0075625D"/>
  </w:style>
  <w:style w:type="paragraph" w:customStyle="1" w:styleId="77FF9ABE33F9496C8D4D28E6B9900166">
    <w:name w:val="77FF9ABE33F9496C8D4D28E6B9900166"/>
    <w:rsid w:val="0075625D"/>
  </w:style>
  <w:style w:type="paragraph" w:customStyle="1" w:styleId="9BDA03EECC4943199C2F0EBA93BA2D38">
    <w:name w:val="9BDA03EECC4943199C2F0EBA93BA2D38"/>
    <w:rsid w:val="0075625D"/>
  </w:style>
  <w:style w:type="paragraph" w:customStyle="1" w:styleId="72752F7F050F436B9529E15A60F67802">
    <w:name w:val="72752F7F050F436B9529E15A60F67802"/>
    <w:rsid w:val="0075625D"/>
  </w:style>
  <w:style w:type="paragraph" w:customStyle="1" w:styleId="91E62452A9534F66AC4DC34ED0EC1357">
    <w:name w:val="91E62452A9534F66AC4DC34ED0EC1357"/>
    <w:rsid w:val="0075625D"/>
  </w:style>
  <w:style w:type="paragraph" w:customStyle="1" w:styleId="422396591BA64FA681591728ACB3A079">
    <w:name w:val="422396591BA64FA681591728ACB3A079"/>
    <w:rsid w:val="0075625D"/>
  </w:style>
  <w:style w:type="paragraph" w:customStyle="1" w:styleId="58C1FA4A30FB48399A9DC1A3D9380BDF">
    <w:name w:val="58C1FA4A30FB48399A9DC1A3D9380BDF"/>
    <w:rsid w:val="0075625D"/>
  </w:style>
  <w:style w:type="paragraph" w:customStyle="1" w:styleId="8093E9691E384F2080EF8332075DC4BF">
    <w:name w:val="8093E9691E384F2080EF8332075DC4BF"/>
    <w:rsid w:val="0075625D"/>
  </w:style>
  <w:style w:type="paragraph" w:customStyle="1" w:styleId="8CBAD7BF9FCA4B3093309D1004113C79">
    <w:name w:val="8CBAD7BF9FCA4B3093309D1004113C79"/>
    <w:rsid w:val="0075625D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PR" w:eastAsia="es-P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65DDC"/>
    <w:rPr>
      <w:color w:val="808080"/>
    </w:rPr>
  </w:style>
  <w:style w:type="paragraph" w:customStyle="1" w:styleId="C2C1A3B3B7AA47808D9574DE55976252">
    <w:name w:val="C2C1A3B3B7AA47808D9574DE55976252"/>
  </w:style>
  <w:style w:type="paragraph" w:customStyle="1" w:styleId="11915BD5E2D64CC7A89B152AD730D99F">
    <w:name w:val="11915BD5E2D64CC7A89B152AD730D99F"/>
  </w:style>
  <w:style w:type="paragraph" w:customStyle="1" w:styleId="E3099F2099A343A49A86A1929002F89D">
    <w:name w:val="E3099F2099A343A49A86A1929002F89D"/>
  </w:style>
  <w:style w:type="paragraph" w:customStyle="1" w:styleId="12E7DF35E225459FB5107AF3B7EEE052">
    <w:name w:val="12E7DF35E225459FB5107AF3B7EEE052"/>
  </w:style>
  <w:style w:type="paragraph" w:customStyle="1" w:styleId="46E7BFA76A2B40E5BF0BEB169AF5C2AF">
    <w:name w:val="46E7BFA76A2B40E5BF0BEB169AF5C2AF"/>
  </w:style>
  <w:style w:type="paragraph" w:customStyle="1" w:styleId="F07473D9D60A46978EBE0E8E79CE1A07">
    <w:name w:val="F07473D9D60A46978EBE0E8E79CE1A07"/>
  </w:style>
  <w:style w:type="paragraph" w:customStyle="1" w:styleId="7D098816A74A4F9E94654DC3AA16A3C4">
    <w:name w:val="7D098816A74A4F9E94654DC3AA16A3C4"/>
  </w:style>
  <w:style w:type="paragraph" w:customStyle="1" w:styleId="5B6ED8BD7DE14A7C9934D2BF4AE17429">
    <w:name w:val="5B6ED8BD7DE14A7C9934D2BF4AE17429"/>
  </w:style>
  <w:style w:type="paragraph" w:customStyle="1" w:styleId="D81EAD8F59BC404CACD0231EDFB6ED09">
    <w:name w:val="D81EAD8F59BC404CACD0231EDFB6ED09"/>
  </w:style>
  <w:style w:type="paragraph" w:customStyle="1" w:styleId="2ED7D7969DFA4DD496B58F53958D8E7B">
    <w:name w:val="2ED7D7969DFA4DD496B58F53958D8E7B"/>
  </w:style>
  <w:style w:type="paragraph" w:customStyle="1" w:styleId="70986196462F4BFC8B01A8C83DDC2078">
    <w:name w:val="70986196462F4BFC8B01A8C83DDC2078"/>
  </w:style>
  <w:style w:type="paragraph" w:customStyle="1" w:styleId="6DA1CBA5E4AE43739262856AFFE1E14B">
    <w:name w:val="6DA1CBA5E4AE43739262856AFFE1E14B"/>
  </w:style>
  <w:style w:type="paragraph" w:customStyle="1" w:styleId="4792E48A590D405E8CFD89AA37F3EE07">
    <w:name w:val="4792E48A590D405E8CFD89AA37F3EE07"/>
  </w:style>
  <w:style w:type="paragraph" w:customStyle="1" w:styleId="8909A898E6754D9782422365E1F68667">
    <w:name w:val="8909A898E6754D9782422365E1F68667"/>
    <w:rsid w:val="0075625D"/>
  </w:style>
  <w:style w:type="paragraph" w:customStyle="1" w:styleId="7CD49F6B7D1B4EB6AA2625CA9D24EB17">
    <w:name w:val="7CD49F6B7D1B4EB6AA2625CA9D24EB17"/>
    <w:rsid w:val="0075625D"/>
  </w:style>
  <w:style w:type="paragraph" w:customStyle="1" w:styleId="EC70402745E943CEB01EC391E665C31E">
    <w:name w:val="EC70402745E943CEB01EC391E665C31E"/>
    <w:rsid w:val="0075625D"/>
  </w:style>
  <w:style w:type="paragraph" w:customStyle="1" w:styleId="301E2CD0E4CF4188A87499CFE014F33B">
    <w:name w:val="301E2CD0E4CF4188A87499CFE014F33B"/>
    <w:rsid w:val="0075625D"/>
  </w:style>
  <w:style w:type="paragraph" w:customStyle="1" w:styleId="2235BE26289B4BE9B84C97F6F18E9C67">
    <w:name w:val="2235BE26289B4BE9B84C97F6F18E9C67"/>
    <w:rsid w:val="0075625D"/>
  </w:style>
  <w:style w:type="paragraph" w:customStyle="1" w:styleId="FF6BBE2969E6467AA2C850CD59CA92FC">
    <w:name w:val="FF6BBE2969E6467AA2C850CD59CA92FC"/>
    <w:rsid w:val="0075625D"/>
  </w:style>
  <w:style w:type="paragraph" w:customStyle="1" w:styleId="1A5F15DF15AB4BFBBC80C0A5F7FA42C7">
    <w:name w:val="1A5F15DF15AB4BFBBC80C0A5F7FA42C7"/>
    <w:rsid w:val="0075625D"/>
  </w:style>
  <w:style w:type="paragraph" w:customStyle="1" w:styleId="B3C50B7F99E842AAB2401034171DBC1A">
    <w:name w:val="B3C50B7F99E842AAB2401034171DBC1A"/>
    <w:rsid w:val="0075625D"/>
  </w:style>
  <w:style w:type="paragraph" w:customStyle="1" w:styleId="0EC7CAB5ED91453D8B162BBCD1DED027">
    <w:name w:val="0EC7CAB5ED91453D8B162BBCD1DED027"/>
    <w:rsid w:val="0075625D"/>
  </w:style>
  <w:style w:type="paragraph" w:customStyle="1" w:styleId="C6BBF21687084CBC822DB2F62B89821F">
    <w:name w:val="C6BBF21687084CBC822DB2F62B89821F"/>
    <w:rsid w:val="0075625D"/>
  </w:style>
  <w:style w:type="paragraph" w:customStyle="1" w:styleId="9E702B778EB449A9B6A8A8684E2599FF">
    <w:name w:val="9E702B778EB449A9B6A8A8684E2599FF"/>
    <w:rsid w:val="0075625D"/>
  </w:style>
  <w:style w:type="paragraph" w:customStyle="1" w:styleId="3EEC4EDA65CE45C9882DA3FCA2B33F11">
    <w:name w:val="3EEC4EDA65CE45C9882DA3FCA2B33F11"/>
    <w:rsid w:val="0075625D"/>
  </w:style>
  <w:style w:type="paragraph" w:customStyle="1" w:styleId="C866978AE0C54E878967D80A5F86A58B">
    <w:name w:val="C866978AE0C54E878967D80A5F86A58B"/>
    <w:rsid w:val="0075625D"/>
  </w:style>
  <w:style w:type="paragraph" w:customStyle="1" w:styleId="FC103009DCFD4B1C9C5566305C5EC1FB">
    <w:name w:val="FC103009DCFD4B1C9C5566305C5EC1FB"/>
    <w:rsid w:val="0075625D"/>
  </w:style>
  <w:style w:type="paragraph" w:customStyle="1" w:styleId="03933C903AE34B3593744B90DD164327">
    <w:name w:val="03933C903AE34B3593744B90DD164327"/>
    <w:rsid w:val="0075625D"/>
  </w:style>
  <w:style w:type="paragraph" w:customStyle="1" w:styleId="A8D03B5E9DE749DAAABE1E220360613B">
    <w:name w:val="A8D03B5E9DE749DAAABE1E220360613B"/>
    <w:rsid w:val="0075625D"/>
  </w:style>
  <w:style w:type="paragraph" w:customStyle="1" w:styleId="4970F1113C2C4CE78109213110882612">
    <w:name w:val="4970F1113C2C4CE78109213110882612"/>
    <w:rsid w:val="0075625D"/>
  </w:style>
  <w:style w:type="paragraph" w:customStyle="1" w:styleId="DB79D289B85943DDBB7053619BAC3CF4">
    <w:name w:val="DB79D289B85943DDBB7053619BAC3CF4"/>
    <w:rsid w:val="0075625D"/>
  </w:style>
  <w:style w:type="paragraph" w:customStyle="1" w:styleId="04B9D6E9F93343849546DB3B8F801DF5">
    <w:name w:val="04B9D6E9F93343849546DB3B8F801DF5"/>
    <w:rsid w:val="0075625D"/>
  </w:style>
  <w:style w:type="paragraph" w:customStyle="1" w:styleId="44F3C774515741D5B5E01042F9EC9CF2">
    <w:name w:val="44F3C774515741D5B5E01042F9EC9CF2"/>
    <w:rsid w:val="0075625D"/>
  </w:style>
  <w:style w:type="paragraph" w:customStyle="1" w:styleId="C0EE09ECB2D646E3A375AAF5370616B0">
    <w:name w:val="C0EE09ECB2D646E3A375AAF5370616B0"/>
    <w:rsid w:val="0075625D"/>
  </w:style>
  <w:style w:type="paragraph" w:customStyle="1" w:styleId="6DAC920C86144DAABEA6DE2F44156A21">
    <w:name w:val="6DAC920C86144DAABEA6DE2F44156A21"/>
    <w:rsid w:val="0075625D"/>
  </w:style>
  <w:style w:type="paragraph" w:customStyle="1" w:styleId="4A55EF1CE9894EE08C90A710F0178410">
    <w:name w:val="4A55EF1CE9894EE08C90A710F0178410"/>
    <w:rsid w:val="0075625D"/>
  </w:style>
  <w:style w:type="paragraph" w:customStyle="1" w:styleId="71251B1DAB874B4B8DB1D8CB3B1BAF97">
    <w:name w:val="71251B1DAB874B4B8DB1D8CB3B1BAF97"/>
    <w:rsid w:val="0075625D"/>
  </w:style>
  <w:style w:type="paragraph" w:customStyle="1" w:styleId="A68D19004FE2452285E3835D4ABFD207">
    <w:name w:val="A68D19004FE2452285E3835D4ABFD207"/>
    <w:rsid w:val="0075625D"/>
  </w:style>
  <w:style w:type="paragraph" w:customStyle="1" w:styleId="3F380A28F85B442A87123EF73770EB64">
    <w:name w:val="3F380A28F85B442A87123EF73770EB64"/>
    <w:rsid w:val="0075625D"/>
  </w:style>
  <w:style w:type="paragraph" w:customStyle="1" w:styleId="4C0C687B46E644BEA7E3E6F8F9058DEA">
    <w:name w:val="4C0C687B46E644BEA7E3E6F8F9058DEA"/>
    <w:rsid w:val="0075625D"/>
  </w:style>
  <w:style w:type="paragraph" w:customStyle="1" w:styleId="A5C5C752B27A46CA8C867427E32B63C2">
    <w:name w:val="A5C5C752B27A46CA8C867427E32B63C2"/>
    <w:rsid w:val="0075625D"/>
  </w:style>
  <w:style w:type="paragraph" w:customStyle="1" w:styleId="A50CFA981E824A3795B978E01FCB64E0">
    <w:name w:val="A50CFA981E824A3795B978E01FCB64E0"/>
    <w:rsid w:val="0075625D"/>
  </w:style>
  <w:style w:type="paragraph" w:customStyle="1" w:styleId="CBB81F94FEC94878B056DF1C48A0734E">
    <w:name w:val="CBB81F94FEC94878B056DF1C48A0734E"/>
    <w:rsid w:val="0075625D"/>
  </w:style>
  <w:style w:type="paragraph" w:customStyle="1" w:styleId="F28FDBAEEC284B028F012643F6512C4A">
    <w:name w:val="F28FDBAEEC284B028F012643F6512C4A"/>
    <w:rsid w:val="0075625D"/>
  </w:style>
  <w:style w:type="paragraph" w:customStyle="1" w:styleId="E69E5B9AB72B4883B4FA5E6F6CB899A2">
    <w:name w:val="E69E5B9AB72B4883B4FA5E6F6CB899A2"/>
    <w:rsid w:val="0075625D"/>
  </w:style>
  <w:style w:type="paragraph" w:customStyle="1" w:styleId="A608B1D57DCD431182FC86B4D0295CE0">
    <w:name w:val="A608B1D57DCD431182FC86B4D0295CE0"/>
    <w:rsid w:val="0075625D"/>
  </w:style>
  <w:style w:type="paragraph" w:customStyle="1" w:styleId="A36359AE70AB43549F5879AAE595EB72">
    <w:name w:val="A36359AE70AB43549F5879AAE595EB72"/>
    <w:rsid w:val="0075625D"/>
  </w:style>
  <w:style w:type="paragraph" w:customStyle="1" w:styleId="0ED7C4CE3E464092A40F587703BCF52E">
    <w:name w:val="0ED7C4CE3E464092A40F587703BCF52E"/>
    <w:rsid w:val="0075625D"/>
  </w:style>
  <w:style w:type="paragraph" w:customStyle="1" w:styleId="66CA904D1B744E94B8D8105D100FA5BF">
    <w:name w:val="66CA904D1B744E94B8D8105D100FA5BF"/>
    <w:rsid w:val="0075625D"/>
  </w:style>
  <w:style w:type="paragraph" w:customStyle="1" w:styleId="48CFF199F8D242CCB50733EDF4AC294A">
    <w:name w:val="48CFF199F8D242CCB50733EDF4AC294A"/>
    <w:rsid w:val="0075625D"/>
  </w:style>
  <w:style w:type="paragraph" w:customStyle="1" w:styleId="1B76E31594824625B575C5BC754F8E84">
    <w:name w:val="1B76E31594824625B575C5BC754F8E84"/>
    <w:rsid w:val="0075625D"/>
  </w:style>
  <w:style w:type="paragraph" w:customStyle="1" w:styleId="07812CF698C8436DBFDB04E040AEC4DE">
    <w:name w:val="07812CF698C8436DBFDB04E040AEC4DE"/>
    <w:rsid w:val="0075625D"/>
  </w:style>
  <w:style w:type="paragraph" w:customStyle="1" w:styleId="7ACA57CB962945B19EB20844C8CE0869">
    <w:name w:val="7ACA57CB962945B19EB20844C8CE0869"/>
    <w:rsid w:val="0075625D"/>
  </w:style>
  <w:style w:type="paragraph" w:customStyle="1" w:styleId="D72D44CFB6634B7CA837416C71C1977E">
    <w:name w:val="D72D44CFB6634B7CA837416C71C1977E"/>
    <w:rsid w:val="0075625D"/>
  </w:style>
  <w:style w:type="paragraph" w:customStyle="1" w:styleId="112275E4E6884FCFB29B7091756C503B">
    <w:name w:val="112275E4E6884FCFB29B7091756C503B"/>
    <w:rsid w:val="0075625D"/>
  </w:style>
  <w:style w:type="paragraph" w:customStyle="1" w:styleId="CE47D43880534908AE0FB8720307B81A">
    <w:name w:val="CE47D43880534908AE0FB8720307B81A"/>
    <w:rsid w:val="0075625D"/>
  </w:style>
  <w:style w:type="paragraph" w:customStyle="1" w:styleId="4EDC44B7B1D649B598AFE5C1049A5BE8">
    <w:name w:val="4EDC44B7B1D649B598AFE5C1049A5BE8"/>
    <w:rsid w:val="0075625D"/>
  </w:style>
  <w:style w:type="paragraph" w:customStyle="1" w:styleId="04AFD4D2592A4FD7A41CFD256331E044">
    <w:name w:val="04AFD4D2592A4FD7A41CFD256331E044"/>
    <w:rsid w:val="0075625D"/>
  </w:style>
  <w:style w:type="paragraph" w:customStyle="1" w:styleId="69557531F37D4F4AA17E370797960186">
    <w:name w:val="69557531F37D4F4AA17E370797960186"/>
    <w:rsid w:val="0075625D"/>
  </w:style>
  <w:style w:type="paragraph" w:customStyle="1" w:styleId="E98312F3DC374E65A1E06758AC6DB9D7">
    <w:name w:val="E98312F3DC374E65A1E06758AC6DB9D7"/>
    <w:rsid w:val="0075625D"/>
  </w:style>
  <w:style w:type="paragraph" w:customStyle="1" w:styleId="1FFC53B51E634C039BB48786AF2E7D12">
    <w:name w:val="1FFC53B51E634C039BB48786AF2E7D12"/>
    <w:rsid w:val="0075625D"/>
  </w:style>
  <w:style w:type="paragraph" w:customStyle="1" w:styleId="8C2F8092E8924C6BB65C3555E0DE42BB">
    <w:name w:val="8C2F8092E8924C6BB65C3555E0DE42BB"/>
    <w:rsid w:val="0075625D"/>
  </w:style>
  <w:style w:type="paragraph" w:customStyle="1" w:styleId="0B4447E4C10E483FA442E111752025D6">
    <w:name w:val="0B4447E4C10E483FA442E111752025D6"/>
    <w:rsid w:val="0075625D"/>
  </w:style>
  <w:style w:type="paragraph" w:customStyle="1" w:styleId="784EFEA5275A4DFE8AD131F9AA85932C">
    <w:name w:val="784EFEA5275A4DFE8AD131F9AA85932C"/>
    <w:rsid w:val="0075625D"/>
  </w:style>
  <w:style w:type="paragraph" w:customStyle="1" w:styleId="0F02616274D84F6C9CCE92E6C6AE617B">
    <w:name w:val="0F02616274D84F6C9CCE92E6C6AE617B"/>
    <w:rsid w:val="0075625D"/>
  </w:style>
  <w:style w:type="paragraph" w:customStyle="1" w:styleId="B942E8FF346D4465B530F401FADA22ED">
    <w:name w:val="B942E8FF346D4465B530F401FADA22ED"/>
    <w:rsid w:val="0075625D"/>
  </w:style>
  <w:style w:type="paragraph" w:customStyle="1" w:styleId="4ECB61DA41FB4F688E3DB69FF5D09BAE">
    <w:name w:val="4ECB61DA41FB4F688E3DB69FF5D09BAE"/>
    <w:rsid w:val="0075625D"/>
  </w:style>
  <w:style w:type="paragraph" w:customStyle="1" w:styleId="7CC674D3DCF743B6B0557F86F9F7767C">
    <w:name w:val="7CC674D3DCF743B6B0557F86F9F7767C"/>
    <w:rsid w:val="0075625D"/>
  </w:style>
  <w:style w:type="paragraph" w:customStyle="1" w:styleId="B5E3B46AC59C459EBF09E9349CA7683D">
    <w:name w:val="B5E3B46AC59C459EBF09E9349CA7683D"/>
    <w:rsid w:val="0075625D"/>
  </w:style>
  <w:style w:type="paragraph" w:customStyle="1" w:styleId="45AAABB7A3114F5BAEF91357CEFF5947">
    <w:name w:val="45AAABB7A3114F5BAEF91357CEFF5947"/>
    <w:rsid w:val="0075625D"/>
  </w:style>
  <w:style w:type="paragraph" w:customStyle="1" w:styleId="D52AED4F830649BAB86C82C5640F2867">
    <w:name w:val="D52AED4F830649BAB86C82C5640F2867"/>
    <w:rsid w:val="0075625D"/>
  </w:style>
  <w:style w:type="paragraph" w:customStyle="1" w:styleId="1ADB7CE868564275B072C7A8121AA95F">
    <w:name w:val="1ADB7CE868564275B072C7A8121AA95F"/>
    <w:rsid w:val="0075625D"/>
  </w:style>
  <w:style w:type="paragraph" w:customStyle="1" w:styleId="6926D636A07B4B5A85DB89A61F6930B8">
    <w:name w:val="6926D636A07B4B5A85DB89A61F6930B8"/>
    <w:rsid w:val="0075625D"/>
  </w:style>
  <w:style w:type="paragraph" w:customStyle="1" w:styleId="E1C0CA207509427EA103D4249AB12F88">
    <w:name w:val="E1C0CA207509427EA103D4249AB12F88"/>
    <w:rsid w:val="0075625D"/>
  </w:style>
  <w:style w:type="paragraph" w:customStyle="1" w:styleId="B68EC3A86000401EAA165944E96891FF">
    <w:name w:val="B68EC3A86000401EAA165944E96891FF"/>
    <w:rsid w:val="0075625D"/>
  </w:style>
  <w:style w:type="paragraph" w:customStyle="1" w:styleId="9F050055FED641DBBD370D8E64B7BB12">
    <w:name w:val="9F050055FED641DBBD370D8E64B7BB12"/>
    <w:rsid w:val="0075625D"/>
  </w:style>
  <w:style w:type="paragraph" w:customStyle="1" w:styleId="6425472AA91A49EE904B20DC59347F4D">
    <w:name w:val="6425472AA91A49EE904B20DC59347F4D"/>
    <w:rsid w:val="0075625D"/>
  </w:style>
  <w:style w:type="paragraph" w:customStyle="1" w:styleId="3BACD3878BDA47A7B9B5B40F9B5AA7C7">
    <w:name w:val="3BACD3878BDA47A7B9B5B40F9B5AA7C7"/>
    <w:rsid w:val="0075625D"/>
  </w:style>
  <w:style w:type="paragraph" w:customStyle="1" w:styleId="B56A2B5012EE494E81CEFF36BAC039EE">
    <w:name w:val="B56A2B5012EE494E81CEFF36BAC039EE"/>
    <w:rsid w:val="0075625D"/>
  </w:style>
  <w:style w:type="paragraph" w:customStyle="1" w:styleId="EA57D9C7EA884F69B1F2521902A45660">
    <w:name w:val="EA57D9C7EA884F69B1F2521902A45660"/>
    <w:rsid w:val="0075625D"/>
  </w:style>
  <w:style w:type="paragraph" w:customStyle="1" w:styleId="E392CAF8BE7E4CD9BF5DE98EEA473B4D">
    <w:name w:val="E392CAF8BE7E4CD9BF5DE98EEA473B4D"/>
    <w:rsid w:val="0075625D"/>
  </w:style>
  <w:style w:type="paragraph" w:customStyle="1" w:styleId="0C90AE06258E4EA7AC6FAAC9E43310AB">
    <w:name w:val="0C90AE06258E4EA7AC6FAAC9E43310AB"/>
    <w:rsid w:val="0075625D"/>
  </w:style>
  <w:style w:type="paragraph" w:customStyle="1" w:styleId="CDACE43F76534500AC6A3610385AC57E">
    <w:name w:val="CDACE43F76534500AC6A3610385AC57E"/>
    <w:rsid w:val="0075625D"/>
  </w:style>
  <w:style w:type="paragraph" w:customStyle="1" w:styleId="18BFA6AD3884441DBBE98009F9907AE2">
    <w:name w:val="18BFA6AD3884441DBBE98009F9907AE2"/>
    <w:rsid w:val="0075625D"/>
  </w:style>
  <w:style w:type="paragraph" w:customStyle="1" w:styleId="A59BCF9AAC4642AAB7BC23681168D067">
    <w:name w:val="A59BCF9AAC4642AAB7BC23681168D067"/>
    <w:rsid w:val="0075625D"/>
  </w:style>
  <w:style w:type="paragraph" w:customStyle="1" w:styleId="F141A94E27BA4CCC806291D30FC27949">
    <w:name w:val="F141A94E27BA4CCC806291D30FC27949"/>
    <w:rsid w:val="0075625D"/>
  </w:style>
  <w:style w:type="paragraph" w:customStyle="1" w:styleId="7DD63B50E5C0485B9CCF665A292C66AD">
    <w:name w:val="7DD63B50E5C0485B9CCF665A292C66AD"/>
    <w:rsid w:val="0075625D"/>
  </w:style>
  <w:style w:type="paragraph" w:customStyle="1" w:styleId="7DE958E8D1EF42DB9D981DE6CDEF39E6">
    <w:name w:val="7DE958E8D1EF42DB9D981DE6CDEF39E6"/>
    <w:rsid w:val="0075625D"/>
  </w:style>
  <w:style w:type="paragraph" w:customStyle="1" w:styleId="BB9F28C380044334B22AE0E73B5239B8">
    <w:name w:val="BB9F28C380044334B22AE0E73B5239B8"/>
    <w:rsid w:val="0075625D"/>
  </w:style>
  <w:style w:type="paragraph" w:customStyle="1" w:styleId="6CF88799295642E3BAA04C68B38A99BA">
    <w:name w:val="6CF88799295642E3BAA04C68B38A99BA"/>
    <w:rsid w:val="0075625D"/>
  </w:style>
  <w:style w:type="paragraph" w:customStyle="1" w:styleId="A82D4232B3304DC996A408FD5A3881C5">
    <w:name w:val="A82D4232B3304DC996A408FD5A3881C5"/>
    <w:rsid w:val="0075625D"/>
  </w:style>
  <w:style w:type="paragraph" w:customStyle="1" w:styleId="2F292B743A31466F87AF50A670D014A7">
    <w:name w:val="2F292B743A31466F87AF50A670D014A7"/>
    <w:rsid w:val="0075625D"/>
  </w:style>
  <w:style w:type="paragraph" w:customStyle="1" w:styleId="3419F320C436479A839EED7724164362">
    <w:name w:val="3419F320C436479A839EED7724164362"/>
    <w:rsid w:val="0075625D"/>
  </w:style>
  <w:style w:type="paragraph" w:customStyle="1" w:styleId="6F5F89756F3B47E0AEA7AE30D8017229">
    <w:name w:val="6F5F89756F3B47E0AEA7AE30D8017229"/>
    <w:rsid w:val="0075625D"/>
  </w:style>
  <w:style w:type="paragraph" w:customStyle="1" w:styleId="FE1C30B6D15244BD8202E7543E19F979">
    <w:name w:val="FE1C30B6D15244BD8202E7543E19F979"/>
    <w:rsid w:val="0075625D"/>
  </w:style>
  <w:style w:type="paragraph" w:customStyle="1" w:styleId="F7FC870ABB4D4DBE858A29E59F352E01">
    <w:name w:val="F7FC870ABB4D4DBE858A29E59F352E01"/>
    <w:rsid w:val="0075625D"/>
  </w:style>
  <w:style w:type="paragraph" w:customStyle="1" w:styleId="73701BEFD20943C7B1F35260000E6107">
    <w:name w:val="73701BEFD20943C7B1F35260000E6107"/>
    <w:rsid w:val="0075625D"/>
  </w:style>
  <w:style w:type="paragraph" w:customStyle="1" w:styleId="FEA245D525F94196BD5471B9BB9F9E12">
    <w:name w:val="FEA245D525F94196BD5471B9BB9F9E12"/>
    <w:rsid w:val="0075625D"/>
  </w:style>
  <w:style w:type="paragraph" w:customStyle="1" w:styleId="5B5581B6DCC842F7A443E4BAC2A6F840">
    <w:name w:val="5B5581B6DCC842F7A443E4BAC2A6F840"/>
    <w:rsid w:val="0075625D"/>
  </w:style>
  <w:style w:type="paragraph" w:customStyle="1" w:styleId="5F7035A8D1704F81ADDCF33175F74E36">
    <w:name w:val="5F7035A8D1704F81ADDCF33175F74E36"/>
    <w:rsid w:val="0075625D"/>
  </w:style>
  <w:style w:type="paragraph" w:customStyle="1" w:styleId="0C000D6BE07B45C38B677C10D40FDD1B">
    <w:name w:val="0C000D6BE07B45C38B677C10D40FDD1B"/>
    <w:rsid w:val="0075625D"/>
  </w:style>
  <w:style w:type="paragraph" w:customStyle="1" w:styleId="97156E572BBB4A7B95ACE7307FD15E01">
    <w:name w:val="97156E572BBB4A7B95ACE7307FD15E01"/>
    <w:rsid w:val="0075625D"/>
  </w:style>
  <w:style w:type="paragraph" w:customStyle="1" w:styleId="D8FE01AD9CE44886A9C34564D9D62BF3">
    <w:name w:val="D8FE01AD9CE44886A9C34564D9D62BF3"/>
    <w:rsid w:val="0075625D"/>
  </w:style>
  <w:style w:type="paragraph" w:customStyle="1" w:styleId="0982B74F46524FE1A299E2BB567CA5A3">
    <w:name w:val="0982B74F46524FE1A299E2BB567CA5A3"/>
    <w:rsid w:val="0075625D"/>
  </w:style>
  <w:style w:type="paragraph" w:customStyle="1" w:styleId="7F27AC09C9BA4F7D8936CC8322C11919">
    <w:name w:val="7F27AC09C9BA4F7D8936CC8322C11919"/>
    <w:rsid w:val="0075625D"/>
  </w:style>
  <w:style w:type="paragraph" w:customStyle="1" w:styleId="17AD0AC7BBC140948AB9C754CA3CDD0F">
    <w:name w:val="17AD0AC7BBC140948AB9C754CA3CDD0F"/>
    <w:rsid w:val="0075625D"/>
  </w:style>
  <w:style w:type="paragraph" w:customStyle="1" w:styleId="DB2787354BDC46389608987D796EA78A">
    <w:name w:val="DB2787354BDC46389608987D796EA78A"/>
    <w:rsid w:val="0075625D"/>
  </w:style>
  <w:style w:type="paragraph" w:customStyle="1" w:styleId="A1366C18981549AE8E060D3BA2B10AEB">
    <w:name w:val="A1366C18981549AE8E060D3BA2B10AEB"/>
    <w:rsid w:val="0075625D"/>
  </w:style>
  <w:style w:type="paragraph" w:customStyle="1" w:styleId="FCDD78E8573A4C328FECD4E0B88FD54C">
    <w:name w:val="FCDD78E8573A4C328FECD4E0B88FD54C"/>
    <w:rsid w:val="0075625D"/>
  </w:style>
  <w:style w:type="paragraph" w:customStyle="1" w:styleId="E2BBE30DAD074C82B0CF75FEAD300A7C">
    <w:name w:val="E2BBE30DAD074C82B0CF75FEAD300A7C"/>
    <w:rsid w:val="0075625D"/>
  </w:style>
  <w:style w:type="paragraph" w:customStyle="1" w:styleId="AA08B66D83A2486F8E3A52DF80774417">
    <w:name w:val="AA08B66D83A2486F8E3A52DF80774417"/>
    <w:rsid w:val="0075625D"/>
  </w:style>
  <w:style w:type="paragraph" w:customStyle="1" w:styleId="600D266F7BE643C8AA8A0C99097D333E">
    <w:name w:val="600D266F7BE643C8AA8A0C99097D333E"/>
    <w:rsid w:val="0075625D"/>
  </w:style>
  <w:style w:type="paragraph" w:customStyle="1" w:styleId="D8933C90BDD1492791ABA97E81A413EA">
    <w:name w:val="D8933C90BDD1492791ABA97E81A413EA"/>
    <w:rsid w:val="0075625D"/>
  </w:style>
  <w:style w:type="paragraph" w:customStyle="1" w:styleId="FF8A82C98F0D4C6FB6BFA4DEC303D440">
    <w:name w:val="FF8A82C98F0D4C6FB6BFA4DEC303D440"/>
    <w:rsid w:val="0075625D"/>
  </w:style>
  <w:style w:type="paragraph" w:customStyle="1" w:styleId="01ACF073E50B42CD95E3F8A827AB928D">
    <w:name w:val="01ACF073E50B42CD95E3F8A827AB928D"/>
    <w:rsid w:val="0075625D"/>
  </w:style>
  <w:style w:type="paragraph" w:customStyle="1" w:styleId="BDF1C199FA8546E5A9B2031ED3BBA74A">
    <w:name w:val="BDF1C199FA8546E5A9B2031ED3BBA74A"/>
    <w:rsid w:val="0075625D"/>
  </w:style>
  <w:style w:type="paragraph" w:customStyle="1" w:styleId="9E253A42CEC04318B2C60CE8179176AE">
    <w:name w:val="9E253A42CEC04318B2C60CE8179176AE"/>
    <w:rsid w:val="0075625D"/>
  </w:style>
  <w:style w:type="paragraph" w:customStyle="1" w:styleId="562C85961CE744468DBD3C12A5FF8B56">
    <w:name w:val="562C85961CE744468DBD3C12A5FF8B56"/>
    <w:rsid w:val="0075625D"/>
  </w:style>
  <w:style w:type="paragraph" w:customStyle="1" w:styleId="AA5F30DCA07B4CB29DB0D4CA063A2E25">
    <w:name w:val="AA5F30DCA07B4CB29DB0D4CA063A2E25"/>
    <w:rsid w:val="0075625D"/>
  </w:style>
  <w:style w:type="paragraph" w:customStyle="1" w:styleId="14B596AF210541BBA364D2BBD2C2DAFD">
    <w:name w:val="14B596AF210541BBA364D2BBD2C2DAFD"/>
    <w:rsid w:val="0075625D"/>
  </w:style>
  <w:style w:type="paragraph" w:customStyle="1" w:styleId="A421948ABF054892BD63AAF0F8CFCBAD">
    <w:name w:val="A421948ABF054892BD63AAF0F8CFCBAD"/>
    <w:rsid w:val="0075625D"/>
  </w:style>
  <w:style w:type="paragraph" w:customStyle="1" w:styleId="45EFD51966634FE2B63C3617C41AEE65">
    <w:name w:val="45EFD51966634FE2B63C3617C41AEE65"/>
    <w:rsid w:val="0075625D"/>
  </w:style>
  <w:style w:type="paragraph" w:customStyle="1" w:styleId="21A3FA3FDC86415F98E545E1249778E3">
    <w:name w:val="21A3FA3FDC86415F98E545E1249778E3"/>
    <w:rsid w:val="0075625D"/>
  </w:style>
  <w:style w:type="paragraph" w:customStyle="1" w:styleId="FCE1899CD3A9408BA990D80CC2702336">
    <w:name w:val="FCE1899CD3A9408BA990D80CC2702336"/>
    <w:rsid w:val="0075625D"/>
  </w:style>
  <w:style w:type="paragraph" w:customStyle="1" w:styleId="38A8AC3F58204CFC9B9232FC48D9512F">
    <w:name w:val="38A8AC3F58204CFC9B9232FC48D9512F"/>
    <w:rsid w:val="0075625D"/>
  </w:style>
  <w:style w:type="paragraph" w:customStyle="1" w:styleId="740C4C1EBF1046FAA167AC7AC17309C9">
    <w:name w:val="740C4C1EBF1046FAA167AC7AC17309C9"/>
    <w:rsid w:val="0075625D"/>
  </w:style>
  <w:style w:type="paragraph" w:customStyle="1" w:styleId="482DFEC7FEC74400B6E306CE956DBED1">
    <w:name w:val="482DFEC7FEC74400B6E306CE956DBED1"/>
    <w:rsid w:val="0075625D"/>
  </w:style>
  <w:style w:type="paragraph" w:customStyle="1" w:styleId="B180D2C266684CDC90BD73E02C07C56C">
    <w:name w:val="B180D2C266684CDC90BD73E02C07C56C"/>
    <w:rsid w:val="0075625D"/>
  </w:style>
  <w:style w:type="paragraph" w:customStyle="1" w:styleId="0FBA1FB57FA04BA095D2EF6DA2C3120E">
    <w:name w:val="0FBA1FB57FA04BA095D2EF6DA2C3120E"/>
    <w:rsid w:val="0075625D"/>
  </w:style>
  <w:style w:type="paragraph" w:customStyle="1" w:styleId="68A47D92D5C64EFFA92CCA975330773C">
    <w:name w:val="68A47D92D5C64EFFA92CCA975330773C"/>
    <w:rsid w:val="0075625D"/>
  </w:style>
  <w:style w:type="paragraph" w:customStyle="1" w:styleId="C14CF4F742A5490192E843F65D25F254">
    <w:name w:val="C14CF4F742A5490192E843F65D25F254"/>
    <w:rsid w:val="0075625D"/>
  </w:style>
  <w:style w:type="paragraph" w:customStyle="1" w:styleId="F0A9FE65267E4C03B1B572281412D27F">
    <w:name w:val="F0A9FE65267E4C03B1B572281412D27F"/>
    <w:rsid w:val="0075625D"/>
  </w:style>
  <w:style w:type="paragraph" w:customStyle="1" w:styleId="D168DDCC7F7B4AC19013771756BB6A26">
    <w:name w:val="D168DDCC7F7B4AC19013771756BB6A26"/>
    <w:rsid w:val="0075625D"/>
  </w:style>
  <w:style w:type="paragraph" w:customStyle="1" w:styleId="74B19918F2D7450A94FAB63AF24E1BD0">
    <w:name w:val="74B19918F2D7450A94FAB63AF24E1BD0"/>
    <w:rsid w:val="0075625D"/>
  </w:style>
  <w:style w:type="paragraph" w:customStyle="1" w:styleId="192E54EB2A86448DA665B3EC7346B952">
    <w:name w:val="192E54EB2A86448DA665B3EC7346B952"/>
    <w:rsid w:val="0075625D"/>
  </w:style>
  <w:style w:type="paragraph" w:customStyle="1" w:styleId="6BBB52F919764EBAA2B5B8A9BE90368A">
    <w:name w:val="6BBB52F919764EBAA2B5B8A9BE90368A"/>
    <w:rsid w:val="0075625D"/>
  </w:style>
  <w:style w:type="paragraph" w:customStyle="1" w:styleId="8DCC7CEE49094721A34503E724BACF2A">
    <w:name w:val="8DCC7CEE49094721A34503E724BACF2A"/>
    <w:rsid w:val="0075625D"/>
  </w:style>
  <w:style w:type="paragraph" w:customStyle="1" w:styleId="22C672795E134F98B81293BE589FD95C">
    <w:name w:val="22C672795E134F98B81293BE589FD95C"/>
    <w:rsid w:val="0075625D"/>
  </w:style>
  <w:style w:type="paragraph" w:customStyle="1" w:styleId="C7BAC8C2766641429B645C1310F056D8">
    <w:name w:val="C7BAC8C2766641429B645C1310F056D8"/>
    <w:rsid w:val="0075625D"/>
  </w:style>
  <w:style w:type="paragraph" w:customStyle="1" w:styleId="524C37885237467C8E501636F412B967">
    <w:name w:val="524C37885237467C8E501636F412B967"/>
    <w:rsid w:val="0075625D"/>
  </w:style>
  <w:style w:type="paragraph" w:customStyle="1" w:styleId="23DB9C7F823F4CD2A9AC4E61F426DDE5">
    <w:name w:val="23DB9C7F823F4CD2A9AC4E61F426DDE5"/>
    <w:rsid w:val="0075625D"/>
  </w:style>
  <w:style w:type="paragraph" w:customStyle="1" w:styleId="77FF9ABE33F9496C8D4D28E6B9900166">
    <w:name w:val="77FF9ABE33F9496C8D4D28E6B9900166"/>
    <w:rsid w:val="0075625D"/>
  </w:style>
  <w:style w:type="paragraph" w:customStyle="1" w:styleId="9BDA03EECC4943199C2F0EBA93BA2D38">
    <w:name w:val="9BDA03EECC4943199C2F0EBA93BA2D38"/>
    <w:rsid w:val="0075625D"/>
  </w:style>
  <w:style w:type="paragraph" w:customStyle="1" w:styleId="72752F7F050F436B9529E15A60F67802">
    <w:name w:val="72752F7F050F436B9529E15A60F67802"/>
    <w:rsid w:val="0075625D"/>
  </w:style>
  <w:style w:type="paragraph" w:customStyle="1" w:styleId="91E62452A9534F66AC4DC34ED0EC1357">
    <w:name w:val="91E62452A9534F66AC4DC34ED0EC1357"/>
    <w:rsid w:val="0075625D"/>
  </w:style>
  <w:style w:type="paragraph" w:customStyle="1" w:styleId="422396591BA64FA681591728ACB3A079">
    <w:name w:val="422396591BA64FA681591728ACB3A079"/>
    <w:rsid w:val="0075625D"/>
  </w:style>
  <w:style w:type="paragraph" w:customStyle="1" w:styleId="58C1FA4A30FB48399A9DC1A3D9380BDF">
    <w:name w:val="58C1FA4A30FB48399A9DC1A3D9380BDF"/>
    <w:rsid w:val="0075625D"/>
  </w:style>
  <w:style w:type="paragraph" w:customStyle="1" w:styleId="8093E9691E384F2080EF8332075DC4BF">
    <w:name w:val="8093E9691E384F2080EF8332075DC4BF"/>
    <w:rsid w:val="0075625D"/>
  </w:style>
  <w:style w:type="paragraph" w:customStyle="1" w:styleId="8CBAD7BF9FCA4B3093309D1004113C79">
    <w:name w:val="8CBAD7BF9FCA4B3093309D1004113C79"/>
    <w:rsid w:val="0075625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ANEQXYWM5PSU-8-1707</_dlc_DocId>
    <_dlc_DocIdUrl xmlns="52ebaa95-055a-40f0-9bd5-856e088a933c">
      <Url>http://de-moss-002/_layouts/DocIdRedir.aspx?ID=ANEQXYWM5PSU-8-1707</Url>
      <Description>ANEQXYWM5PSU-8-1707</Description>
    </_dlc_DocIdUrl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C9D39F37136444AFB2BB094649D39C" ma:contentTypeVersion="9" ma:contentTypeDescription="Create a new document." ma:contentTypeScope="" ma:versionID="dab4652d3f88d9f95c1ec655d5e51b2d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5A1AC71E-40F2-4BA0-B0A2-DDD9556C684B}"/>
</file>

<file path=customXml/itemProps2.xml><?xml version="1.0" encoding="utf-8"?>
<ds:datastoreItem xmlns:ds="http://schemas.openxmlformats.org/officeDocument/2006/customXml" ds:itemID="{A72B55E4-8769-43B5-914F-7733FAC46870}"/>
</file>

<file path=customXml/itemProps3.xml><?xml version="1.0" encoding="utf-8"?>
<ds:datastoreItem xmlns:ds="http://schemas.openxmlformats.org/officeDocument/2006/customXml" ds:itemID="{62D06280-DBC9-4777-A1EC-76F5FE116344}"/>
</file>

<file path=customXml/itemProps4.xml><?xml version="1.0" encoding="utf-8"?>
<ds:datastoreItem xmlns:ds="http://schemas.openxmlformats.org/officeDocument/2006/customXml" ds:itemID="{58DE1B4D-61A4-40D5-BAC4-1FDA49E71D8C}"/>
</file>

<file path=customXml/itemProps5.xml><?xml version="1.0" encoding="utf-8"?>
<ds:datastoreItem xmlns:ds="http://schemas.openxmlformats.org/officeDocument/2006/customXml" ds:itemID="{A4840E16-260C-41B2-B862-E68021D7AD62}"/>
</file>

<file path=docProps/app.xml><?xml version="1.0" encoding="utf-8"?>
<Properties xmlns="http://schemas.openxmlformats.org/officeDocument/2006/extended-properties" xmlns:vt="http://schemas.openxmlformats.org/officeDocument/2006/docPropsVTypes">
  <Template>Modelo Plan Diario aprobado</Template>
  <TotalTime>128</TotalTime>
  <Pages>3</Pages>
  <Words>1361</Words>
  <Characters>7758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BMV</dc:creator>
  <cp:lastModifiedBy>Alba R. Falero La Santa</cp:lastModifiedBy>
  <cp:revision>9</cp:revision>
  <cp:lastPrinted>2014-12-11T22:38:00Z</cp:lastPrinted>
  <dcterms:created xsi:type="dcterms:W3CDTF">2014-12-14T14:02:00Z</dcterms:created>
  <dcterms:modified xsi:type="dcterms:W3CDTF">2015-01-13T22:24:00Z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0x01010019C9D39F37136444AFB2BB094649D39C</vt:lpwstr>
  </property>
  <property fmtid="{D5CDD505-2E9C-101B-9397-08002B2CF9AE}" pid="3" name="_dlc_DocIdItemGuid">
    <vt:lpwstr>83f47401-2962-4da0-b5e7-618d437f6334</vt:lpwstr>
  </property>
</Properties>
</file>